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6C" w:rsidRDefault="0067636C" w:rsidP="00FD5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jc w:val="center"/>
        <w:rPr>
          <w:rFonts w:ascii="Arial" w:hAnsi="Arial" w:cs="Arial"/>
          <w:b/>
          <w:bCs/>
          <w:color w:val="FFFFFF"/>
          <w:lang w:val="it-IT"/>
        </w:rPr>
      </w:pPr>
      <w:bookmarkStart w:id="0" w:name="_GoBack"/>
      <w:bookmarkEnd w:id="0"/>
      <w:r>
        <w:rPr>
          <w:rFonts w:ascii="Arial" w:hAnsi="Arial" w:cs="Arial"/>
          <w:b/>
          <w:bCs/>
          <w:color w:val="FFFFFF"/>
          <w:lang w:val="it-IT"/>
        </w:rPr>
        <w:t>CONNECTED INNOVATION VILLAGE</w:t>
      </w:r>
      <w:r w:rsidRPr="002F72FA">
        <w:rPr>
          <w:rFonts w:ascii="Arial" w:hAnsi="Arial" w:cs="Arial"/>
          <w:b/>
          <w:bCs/>
          <w:color w:val="FFFFFF"/>
          <w:lang w:val="it-IT"/>
        </w:rPr>
        <w:t xml:space="preserve"> </w:t>
      </w:r>
      <w:r w:rsidR="008D7137">
        <w:rPr>
          <w:rFonts w:ascii="Arial" w:hAnsi="Arial" w:cs="Arial"/>
          <w:b/>
          <w:bCs/>
          <w:color w:val="FFFFFF"/>
          <w:lang w:val="it-IT"/>
        </w:rPr>
        <w:t>2015</w:t>
      </w:r>
    </w:p>
    <w:p w:rsidR="0067636C" w:rsidRDefault="0067636C" w:rsidP="00FD5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jc w:val="center"/>
        <w:rPr>
          <w:rFonts w:ascii="Arial" w:hAnsi="Arial" w:cs="Arial"/>
          <w:b/>
          <w:bCs/>
          <w:color w:val="FFFFFF"/>
          <w:lang w:val="it-IT"/>
        </w:rPr>
      </w:pPr>
      <w:r w:rsidRPr="002F72FA">
        <w:rPr>
          <w:rFonts w:ascii="Arial" w:hAnsi="Arial" w:cs="Arial"/>
          <w:b/>
          <w:bCs/>
          <w:color w:val="FFFFFF"/>
          <w:lang w:val="it-IT"/>
        </w:rPr>
        <w:t xml:space="preserve">FICHE DE CANDIDATURE </w:t>
      </w:r>
      <w:r>
        <w:rPr>
          <w:rFonts w:ascii="Arial" w:hAnsi="Arial" w:cs="Arial"/>
          <w:b/>
          <w:bCs/>
          <w:color w:val="FFFFFF"/>
          <w:lang w:val="it-IT"/>
        </w:rPr>
        <w:t>D’</w:t>
      </w:r>
      <w:r w:rsidRPr="002F72FA">
        <w:rPr>
          <w:rFonts w:ascii="Arial" w:hAnsi="Arial" w:cs="Arial"/>
          <w:b/>
          <w:bCs/>
          <w:color w:val="FFFFFF"/>
          <w:lang w:val="it-IT"/>
        </w:rPr>
        <w:t>ENTREPRISE REGIONALE INNOVANTE</w:t>
      </w:r>
    </w:p>
    <w:p w:rsidR="00F664B1" w:rsidRDefault="00F664B1" w:rsidP="00C82E1B">
      <w:pPr>
        <w:tabs>
          <w:tab w:val="center" w:pos="4536"/>
          <w:tab w:val="left" w:pos="6795"/>
        </w:tabs>
        <w:rPr>
          <w:rFonts w:ascii="Arial" w:hAnsi="Arial" w:cs="Arial"/>
          <w:b/>
          <w:bCs/>
          <w:color w:val="FF0000"/>
          <w:lang w:val="it-IT"/>
        </w:rPr>
      </w:pPr>
    </w:p>
    <w:p w:rsidR="00941ED2" w:rsidRDefault="00F3130A" w:rsidP="00C82E1B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789B7CB2" wp14:editId="000BC0D0">
            <wp:simplePos x="0" y="0"/>
            <wp:positionH relativeFrom="column">
              <wp:posOffset>3993515</wp:posOffset>
            </wp:positionH>
            <wp:positionV relativeFrom="paragraph">
              <wp:posOffset>133985</wp:posOffset>
            </wp:positionV>
            <wp:extent cx="2371725" cy="1777365"/>
            <wp:effectExtent l="0" t="0" r="9525" b="0"/>
            <wp:wrapSquare wrapText="left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255_605044212889431_5826270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ED2">
        <w:rPr>
          <w:rFonts w:ascii="Arial" w:hAnsi="Arial" w:cs="Arial"/>
          <w:bCs/>
          <w:noProof/>
        </w:rPr>
        <w:t>Le</w:t>
      </w:r>
      <w:r w:rsidR="00FC1063" w:rsidRPr="00A03A77">
        <w:rPr>
          <w:rFonts w:ascii="Arial" w:hAnsi="Arial" w:cs="Arial"/>
          <w:bCs/>
          <w:lang w:val="it-IT"/>
        </w:rPr>
        <w:t xml:space="preserve"> Connected Innovation Village est le lieu de convergence de l’innovation en Région Nord – Pas de Calais, en matière de commerce connecté</w:t>
      </w:r>
      <w:r w:rsidR="00A03A77">
        <w:rPr>
          <w:rFonts w:ascii="Arial" w:hAnsi="Arial" w:cs="Arial"/>
          <w:bCs/>
          <w:lang w:val="it-IT"/>
        </w:rPr>
        <w:t xml:space="preserve">, </w:t>
      </w:r>
    </w:p>
    <w:p w:rsidR="00A03A77" w:rsidRDefault="00941ED2" w:rsidP="00C82E1B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 xml:space="preserve">Le CIV est au coeur du </w:t>
      </w:r>
      <w:r w:rsidR="00A03A77">
        <w:rPr>
          <w:rFonts w:ascii="Arial" w:hAnsi="Arial" w:cs="Arial"/>
          <w:bCs/>
          <w:lang w:val="it-IT"/>
        </w:rPr>
        <w:t>Salon VAD.CONEXT</w:t>
      </w:r>
      <w:r>
        <w:rPr>
          <w:rFonts w:ascii="Arial" w:hAnsi="Arial" w:cs="Arial"/>
          <w:bCs/>
          <w:lang w:val="it-IT"/>
        </w:rPr>
        <w:t>, depuis</w:t>
      </w:r>
      <w:r w:rsidR="00BA423C">
        <w:rPr>
          <w:rFonts w:ascii="Arial" w:hAnsi="Arial" w:cs="Arial"/>
          <w:bCs/>
          <w:lang w:val="it-IT"/>
        </w:rPr>
        <w:t xml:space="preserve"> maintenant</w:t>
      </w:r>
      <w:r w:rsidR="008D7137">
        <w:rPr>
          <w:rFonts w:ascii="Arial" w:hAnsi="Arial" w:cs="Arial"/>
          <w:bCs/>
          <w:lang w:val="it-IT"/>
        </w:rPr>
        <w:t xml:space="preserve"> 5</w:t>
      </w:r>
      <w:r>
        <w:rPr>
          <w:rFonts w:ascii="Arial" w:hAnsi="Arial" w:cs="Arial"/>
          <w:bCs/>
          <w:lang w:val="it-IT"/>
        </w:rPr>
        <w:t xml:space="preserve"> ans, </w:t>
      </w:r>
      <w:r w:rsidR="00BA423C">
        <w:rPr>
          <w:rFonts w:ascii="Arial" w:hAnsi="Arial" w:cs="Arial"/>
          <w:bCs/>
          <w:lang w:val="it-IT"/>
        </w:rPr>
        <w:t>qui</w:t>
      </w:r>
      <w:r w:rsidR="00A03A77">
        <w:rPr>
          <w:rFonts w:ascii="Arial" w:hAnsi="Arial" w:cs="Arial"/>
          <w:bCs/>
          <w:lang w:val="it-IT"/>
        </w:rPr>
        <w:t xml:space="preserve"> regroupe 9.000 professionnels sur 3 jours, ponctué d’événements riches en informations et en échanges.</w:t>
      </w:r>
    </w:p>
    <w:p w:rsidR="00A03A77" w:rsidRDefault="00A03A77" w:rsidP="00C82E1B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1C6B3C" w:rsidRDefault="00A03A77" w:rsidP="00C82E1B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Le Connected Innovation Village est le lieu le plus visité du Salon, bénéficiant d’une couverture médiatique importante</w:t>
      </w:r>
      <w:r w:rsidR="008D7137">
        <w:rPr>
          <w:rFonts w:ascii="Arial" w:hAnsi="Arial" w:cs="Arial"/>
          <w:bCs/>
          <w:lang w:val="it-IT"/>
        </w:rPr>
        <w:t>, il regroupera en 2015</w:t>
      </w:r>
      <w:r w:rsidR="001C6B3C">
        <w:rPr>
          <w:rFonts w:ascii="Arial" w:hAnsi="Arial" w:cs="Arial"/>
          <w:bCs/>
          <w:lang w:val="it-IT"/>
        </w:rPr>
        <w:t xml:space="preserve"> : </w:t>
      </w:r>
    </w:p>
    <w:p w:rsidR="001C6B3C" w:rsidRDefault="001C6B3C" w:rsidP="00C82E1B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A03A77" w:rsidRDefault="001C6B3C" w:rsidP="001C6B3C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 w:rsidRPr="001C6B3C">
        <w:rPr>
          <w:rFonts w:ascii="Arial" w:hAnsi="Arial" w:cs="Arial"/>
          <w:bCs/>
          <w:lang w:val="it-IT"/>
        </w:rPr>
        <w:t>20 entreprises sélectionnées par un jury</w:t>
      </w:r>
      <w:r>
        <w:rPr>
          <w:rFonts w:ascii="Arial" w:hAnsi="Arial" w:cs="Arial"/>
          <w:bCs/>
          <w:lang w:val="it-IT"/>
        </w:rPr>
        <w:t xml:space="preserve"> </w:t>
      </w:r>
    </w:p>
    <w:p w:rsidR="001C6B3C" w:rsidRDefault="001C6B3C" w:rsidP="001C6B3C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espace de démonstration</w:t>
      </w:r>
    </w:p>
    <w:p w:rsidR="001C6B3C" w:rsidRDefault="001C6B3C" w:rsidP="001C6B3C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espace de networking</w:t>
      </w:r>
    </w:p>
    <w:p w:rsidR="008D7137" w:rsidRDefault="008D7137" w:rsidP="008D7137">
      <w:pPr>
        <w:pStyle w:val="Paragraphedeliste"/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C17770" w:rsidRDefault="00C17770" w:rsidP="008D7137">
      <w:pPr>
        <w:pStyle w:val="Paragraphedeliste"/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01612C" w:rsidRDefault="00C17770" w:rsidP="0001612C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Si vous êtes retenu par le jury vous bénéficierez d’un ensemble d’éléments vous permettant d’exposer dans les meilleures conditions lors de l’événement :</w:t>
      </w:r>
    </w:p>
    <w:p w:rsidR="00C17770" w:rsidRDefault="00C17770" w:rsidP="0001612C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C17770" w:rsidRDefault="00C17770" w:rsidP="00C17770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espace d’exposition clé en main</w:t>
      </w:r>
    </w:p>
    <w:p w:rsidR="00D53A67" w:rsidRDefault="00C17770" w:rsidP="00D53A67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droit de parole en plateau TV avec l’un de vos clients (sous réserve de créneaux disponibles)</w:t>
      </w:r>
    </w:p>
    <w:p w:rsidR="00D53A67" w:rsidRPr="00D53A67" w:rsidRDefault="00D53A67" w:rsidP="00D53A67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vidéo de présentation</w:t>
      </w:r>
    </w:p>
    <w:p w:rsidR="00C17770" w:rsidRDefault="00C17770" w:rsidP="00C17770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accompagnement technique pendant les 3 jours d’expositions</w:t>
      </w:r>
    </w:p>
    <w:p w:rsidR="00C17770" w:rsidRDefault="00C17770" w:rsidP="00C17770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>1 présence dans le livret “Connected Innovation Village”</w:t>
      </w:r>
    </w:p>
    <w:p w:rsidR="00D53A67" w:rsidRPr="00D53A67" w:rsidRDefault="00D53A67" w:rsidP="00D53A67">
      <w:pPr>
        <w:pStyle w:val="Paragraphedeliste"/>
        <w:numPr>
          <w:ilvl w:val="0"/>
          <w:numId w:val="12"/>
        </w:num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 xml:space="preserve">1 webinar après le salon CONEXT </w:t>
      </w:r>
    </w:p>
    <w:p w:rsidR="00C17770" w:rsidRDefault="00C17770" w:rsidP="00C17770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C17770" w:rsidRPr="00C17770" w:rsidRDefault="00C17770" w:rsidP="00C17770">
      <w:pPr>
        <w:tabs>
          <w:tab w:val="center" w:pos="4536"/>
          <w:tab w:val="left" w:pos="6795"/>
        </w:tabs>
        <w:rPr>
          <w:rFonts w:ascii="Arial" w:hAnsi="Arial" w:cs="Arial"/>
          <w:bCs/>
          <w:lang w:val="it-IT"/>
        </w:rPr>
      </w:pPr>
    </w:p>
    <w:p w:rsidR="00F3130A" w:rsidRDefault="00F3130A" w:rsidP="00BA423C">
      <w:pPr>
        <w:tabs>
          <w:tab w:val="center" w:pos="4536"/>
          <w:tab w:val="left" w:pos="6795"/>
        </w:tabs>
        <w:jc w:val="center"/>
        <w:rPr>
          <w:rFonts w:ascii="Arial" w:hAnsi="Arial" w:cs="Arial"/>
          <w:bCs/>
          <w:lang w:val="it-IT"/>
        </w:rPr>
      </w:pPr>
      <w:r>
        <w:rPr>
          <w:rFonts w:ascii="Arial" w:hAnsi="Arial" w:cs="Arial"/>
          <w:bCs/>
          <w:lang w:val="it-IT"/>
        </w:rPr>
        <w:t xml:space="preserve">Pour postuler au Connected Innovation </w:t>
      </w:r>
      <w:r w:rsidR="00510927">
        <w:rPr>
          <w:rFonts w:ascii="Arial" w:hAnsi="Arial" w:cs="Arial"/>
          <w:bCs/>
          <w:lang w:val="it-IT"/>
        </w:rPr>
        <w:t>Village e</w:t>
      </w:r>
      <w:r>
        <w:rPr>
          <w:rFonts w:ascii="Arial" w:hAnsi="Arial" w:cs="Arial"/>
          <w:bCs/>
          <w:lang w:val="it-IT"/>
        </w:rPr>
        <w:t xml:space="preserve">t bénéficier </w:t>
      </w:r>
      <w:r w:rsidR="008D7137">
        <w:rPr>
          <w:rFonts w:ascii="Arial" w:hAnsi="Arial" w:cs="Arial"/>
          <w:bCs/>
          <w:lang w:val="it-IT"/>
        </w:rPr>
        <w:t>du tarif spécial à 1.450e HT (incluant les frais de dossiers)</w:t>
      </w:r>
      <w:r>
        <w:rPr>
          <w:rFonts w:ascii="Arial" w:hAnsi="Arial" w:cs="Arial"/>
          <w:bCs/>
          <w:lang w:val="it-IT"/>
        </w:rPr>
        <w:t xml:space="preserve"> pour exposer </w:t>
      </w:r>
      <w:r w:rsidR="00510927">
        <w:rPr>
          <w:rFonts w:ascii="Arial" w:hAnsi="Arial" w:cs="Arial"/>
          <w:bCs/>
          <w:lang w:val="it-IT"/>
        </w:rPr>
        <w:t>et participer aux diverses conférences d</w:t>
      </w:r>
      <w:r>
        <w:rPr>
          <w:rFonts w:ascii="Arial" w:hAnsi="Arial" w:cs="Arial"/>
          <w:bCs/>
          <w:lang w:val="it-IT"/>
        </w:rPr>
        <w:t>u Salon VAD.CONEXT</w:t>
      </w:r>
      <w:r w:rsidR="002F20CD">
        <w:rPr>
          <w:rFonts w:ascii="Arial" w:hAnsi="Arial" w:cs="Arial"/>
          <w:bCs/>
          <w:lang w:val="it-IT"/>
        </w:rPr>
        <w:t xml:space="preserve">, il vous suffit de remplir la fiche de candidature ci-dessous. </w:t>
      </w:r>
      <w:r w:rsidR="00BA423C">
        <w:rPr>
          <w:rFonts w:ascii="Arial" w:hAnsi="Arial" w:cs="Arial"/>
          <w:bCs/>
          <w:lang w:val="it-IT"/>
        </w:rPr>
        <w:br/>
      </w:r>
      <w:r w:rsidR="002F20CD">
        <w:rPr>
          <w:rFonts w:ascii="Arial" w:hAnsi="Arial" w:cs="Arial"/>
          <w:bCs/>
          <w:lang w:val="it-IT"/>
        </w:rPr>
        <w:t xml:space="preserve">Pour toutes demandes d’informations, vous pouvez vous adresser à : </w:t>
      </w:r>
      <w:r w:rsidR="00BA423C">
        <w:rPr>
          <w:rFonts w:ascii="Arial" w:hAnsi="Arial" w:cs="Arial"/>
          <w:bCs/>
          <w:lang w:val="it-IT"/>
        </w:rPr>
        <w:br/>
      </w:r>
      <w:r w:rsidR="002F20CD">
        <w:rPr>
          <w:rFonts w:ascii="Arial" w:hAnsi="Arial" w:cs="Arial"/>
          <w:bCs/>
          <w:lang w:val="it-IT"/>
        </w:rPr>
        <w:t xml:space="preserve">Yann KERVAREC </w:t>
      </w:r>
      <w:r w:rsidR="00BA423C">
        <w:rPr>
          <w:rFonts w:ascii="Arial" w:hAnsi="Arial" w:cs="Arial"/>
          <w:bCs/>
          <w:lang w:val="it-IT"/>
        </w:rPr>
        <w:br/>
      </w:r>
      <w:r w:rsidR="002F20CD">
        <w:rPr>
          <w:rFonts w:ascii="Arial" w:hAnsi="Arial" w:cs="Arial"/>
          <w:bCs/>
          <w:lang w:val="it-IT"/>
        </w:rPr>
        <w:t xml:space="preserve">0677048085 – </w:t>
      </w:r>
      <w:r w:rsidR="00510927">
        <w:rPr>
          <w:rFonts w:ascii="Arial" w:hAnsi="Arial" w:cs="Arial"/>
          <w:bCs/>
          <w:lang w:val="it-IT"/>
        </w:rPr>
        <w:fldChar w:fldCharType="begin"/>
      </w:r>
      <w:r w:rsidR="00510927">
        <w:rPr>
          <w:rFonts w:ascii="Arial" w:hAnsi="Arial" w:cs="Arial"/>
          <w:bCs/>
          <w:lang w:val="it-IT"/>
        </w:rPr>
        <w:instrText xml:space="preserve"> HYPERLINK "mailto:ykervarec@euratechnologies.com" </w:instrText>
      </w:r>
      <w:r w:rsidR="00510927">
        <w:rPr>
          <w:rFonts w:ascii="Arial" w:hAnsi="Arial" w:cs="Arial"/>
          <w:bCs/>
          <w:lang w:val="it-IT"/>
        </w:rPr>
        <w:fldChar w:fldCharType="separate"/>
      </w:r>
      <w:r w:rsidR="00510927" w:rsidRPr="009B4CC9">
        <w:rPr>
          <w:rStyle w:val="Lienhypertexte"/>
          <w:rFonts w:ascii="Arial" w:hAnsi="Arial" w:cs="Arial"/>
          <w:bCs/>
          <w:lang w:val="it-IT"/>
        </w:rPr>
        <w:t>ykervarec@euratechnologies.com</w:t>
      </w:r>
      <w:r w:rsidR="00510927">
        <w:rPr>
          <w:rFonts w:ascii="Arial" w:hAnsi="Arial" w:cs="Arial"/>
          <w:bCs/>
          <w:lang w:val="it-IT"/>
        </w:rPr>
        <w:fldChar w:fldCharType="end"/>
      </w:r>
    </w:p>
    <w:p w:rsidR="00FC1063" w:rsidRDefault="00FC1063" w:rsidP="00C82E1B">
      <w:pPr>
        <w:tabs>
          <w:tab w:val="center" w:pos="4536"/>
          <w:tab w:val="left" w:pos="6795"/>
        </w:tabs>
        <w:rPr>
          <w:rFonts w:ascii="Arial" w:hAnsi="Arial" w:cs="Arial"/>
          <w:b/>
          <w:bCs/>
          <w:color w:val="FF0000"/>
          <w:lang w:val="it-IT"/>
        </w:rPr>
      </w:pPr>
    </w:p>
    <w:p w:rsidR="00FC1063" w:rsidRPr="002F20CD" w:rsidRDefault="00510927" w:rsidP="002F20CD">
      <w:pPr>
        <w:tabs>
          <w:tab w:val="center" w:pos="4536"/>
          <w:tab w:val="left" w:pos="6795"/>
        </w:tabs>
        <w:jc w:val="center"/>
        <w:rPr>
          <w:rFonts w:ascii="Arial" w:hAnsi="Arial" w:cs="Arial"/>
          <w:b/>
          <w:bCs/>
          <w:color w:val="FF0000"/>
          <w:lang w:val="it-IT"/>
        </w:rPr>
      </w:pPr>
      <w:r>
        <w:rPr>
          <w:rFonts w:ascii="Arial" w:hAnsi="Arial" w:cs="Arial"/>
          <w:b/>
          <w:bCs/>
          <w:color w:val="FF0000"/>
          <w:lang w:val="it-IT"/>
        </w:rPr>
        <w:t>Fiche de candidature à</w:t>
      </w:r>
      <w:r w:rsidR="0067636C" w:rsidRPr="00C36868">
        <w:rPr>
          <w:rFonts w:ascii="Arial" w:hAnsi="Arial" w:cs="Arial"/>
          <w:b/>
          <w:bCs/>
          <w:color w:val="FF0000"/>
          <w:lang w:val="it-IT"/>
        </w:rPr>
        <w:t xml:space="preserve"> retourner avant </w:t>
      </w:r>
      <w:r w:rsidR="001E2EC2">
        <w:rPr>
          <w:rFonts w:ascii="Arial" w:hAnsi="Arial" w:cs="Arial"/>
          <w:b/>
          <w:bCs/>
          <w:color w:val="FF0000"/>
          <w:lang w:val="it-IT"/>
        </w:rPr>
        <w:t xml:space="preserve">le </w:t>
      </w:r>
      <w:r w:rsidR="00BC620E">
        <w:rPr>
          <w:rFonts w:ascii="Arial" w:hAnsi="Arial" w:cs="Arial"/>
          <w:b/>
          <w:bCs/>
          <w:color w:val="FF0000"/>
          <w:lang w:val="it-IT"/>
        </w:rPr>
        <w:t xml:space="preserve">Vendredi </w:t>
      </w:r>
      <w:r w:rsidR="008D7137">
        <w:rPr>
          <w:rFonts w:ascii="Arial" w:hAnsi="Arial" w:cs="Arial"/>
          <w:b/>
          <w:bCs/>
          <w:color w:val="FF0000"/>
          <w:lang w:val="it-IT"/>
        </w:rPr>
        <w:t>29 mai 2015</w:t>
      </w:r>
      <w:r w:rsidR="0067636C" w:rsidRPr="00C36868">
        <w:rPr>
          <w:rFonts w:ascii="Arial" w:hAnsi="Arial" w:cs="Arial"/>
          <w:b/>
          <w:bCs/>
          <w:color w:val="FF0000"/>
          <w:lang w:val="it-IT"/>
        </w:rPr>
        <w:t xml:space="preserve"> à</w:t>
      </w:r>
    </w:p>
    <w:p w:rsidR="0067636C" w:rsidRPr="00F664B1" w:rsidRDefault="0067636C" w:rsidP="00F664B1">
      <w:pPr>
        <w:tabs>
          <w:tab w:val="center" w:pos="4536"/>
          <w:tab w:val="left" w:pos="6795"/>
        </w:tabs>
        <w:jc w:val="center"/>
        <w:rPr>
          <w:rFonts w:ascii="Arial" w:hAnsi="Arial" w:cs="Arial"/>
          <w:b/>
          <w:bCs/>
          <w:color w:val="FF0000"/>
          <w:lang w:val="it-IT"/>
        </w:rPr>
      </w:pPr>
      <w:r w:rsidRPr="00431409">
        <w:rPr>
          <w:rFonts w:ascii="Arial" w:hAnsi="Arial" w:cs="Arial"/>
          <w:color w:val="0000FF"/>
          <w:u w:val="single"/>
        </w:rPr>
        <w:t>ykervarec@euratechnologies.com</w:t>
      </w:r>
    </w:p>
    <w:p w:rsidR="00510927" w:rsidRDefault="00510927">
      <w:pPr>
        <w:rPr>
          <w:rFonts w:ascii="Arial" w:hAnsi="Arial" w:cs="Arial"/>
          <w:lang w:val="it-IT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 xml:space="preserve">► </w:t>
      </w:r>
      <w:r w:rsidRPr="00F664B1">
        <w:rPr>
          <w:rFonts w:ascii="Arial" w:hAnsi="Arial" w:cs="Arial"/>
          <w:b/>
          <w:bCs/>
          <w:color w:val="FFFFFF" w:themeColor="background1"/>
          <w:sz w:val="20"/>
          <w:szCs w:val="20"/>
        </w:rPr>
        <w:t>IDENTIFICATION</w:t>
      </w:r>
    </w:p>
    <w:p w:rsidR="007B702D" w:rsidRDefault="007B7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7636C" w:rsidRPr="0078662B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Nom de la société</w:t>
      </w:r>
      <w:r>
        <w:rPr>
          <w:rFonts w:ascii="Arial" w:hAnsi="Arial" w:cs="Arial"/>
          <w:sz w:val="20"/>
          <w:szCs w:val="20"/>
        </w:rPr>
        <w:t> </w:t>
      </w:r>
      <w:r w:rsidRPr="00273C55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0E6755">
        <w:rPr>
          <w:rFonts w:ascii="Arial" w:hAnsi="Arial" w:cs="Arial"/>
          <w:sz w:val="20"/>
          <w:szCs w:val="20"/>
        </w:rPr>
        <w:tab/>
      </w:r>
    </w:p>
    <w:p w:rsidR="0067636C" w:rsidRPr="00273C55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Activité :</w:t>
      </w:r>
      <w:r w:rsidRPr="00273C55">
        <w:rPr>
          <w:rFonts w:ascii="Arial" w:hAnsi="Arial" w:cs="Arial"/>
          <w:sz w:val="20"/>
          <w:szCs w:val="20"/>
        </w:rPr>
        <w:t xml:space="preserve"> </w:t>
      </w:r>
    </w:p>
    <w:p w:rsidR="0067636C" w:rsidRPr="00273C55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Pr="00756C2F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Adresse postale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Tel. </w:t>
      </w:r>
      <w:proofErr w:type="gramStart"/>
      <w:r>
        <w:rPr>
          <w:rFonts w:ascii="Arial" w:hAnsi="Arial" w:cs="Arial"/>
          <w:b/>
          <w:bCs/>
          <w:i/>
          <w:iCs/>
          <w:sz w:val="20"/>
          <w:szCs w:val="20"/>
        </w:rPr>
        <w:t>standard</w:t>
      </w:r>
      <w:proofErr w:type="gramEnd"/>
      <w:r>
        <w:rPr>
          <w:rFonts w:ascii="Arial" w:hAnsi="Arial" w:cs="Arial"/>
          <w:b/>
          <w:bCs/>
          <w:i/>
          <w:iCs/>
          <w:sz w:val="20"/>
          <w:szCs w:val="20"/>
        </w:rPr>
        <w:t>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Pr="0078662B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Télécopie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Web</w:t>
      </w:r>
      <w:r>
        <w:rPr>
          <w:rFonts w:ascii="Arial" w:hAnsi="Arial" w:cs="Arial"/>
          <w:sz w:val="20"/>
          <w:szCs w:val="20"/>
        </w:rPr>
        <w:t xml:space="preserve"> : </w:t>
      </w:r>
    </w:p>
    <w:p w:rsidR="0067636C" w:rsidRPr="00756C2F" w:rsidRDefault="0067636C" w:rsidP="00BC3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>Avez-vous déjà exposé sur VAD</w:t>
      </w:r>
      <w:r w:rsidR="00510927">
        <w:rPr>
          <w:rFonts w:ascii="Arial" w:hAnsi="Arial" w:cs="Arial"/>
          <w:b/>
          <w:bCs/>
          <w:i/>
          <w:iCs/>
          <w:sz w:val="20"/>
          <w:szCs w:val="20"/>
        </w:rPr>
        <w:t>.CONEXT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> ? Si oui en quelle</w:t>
      </w:r>
      <w:r>
        <w:rPr>
          <w:rFonts w:ascii="Arial" w:hAnsi="Arial" w:cs="Arial"/>
          <w:b/>
          <w:bCs/>
          <w:i/>
          <w:iCs/>
          <w:sz w:val="20"/>
          <w:szCs w:val="20"/>
        </w:rPr>
        <w:t>(s)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 xml:space="preserve"> année</w:t>
      </w:r>
      <w:r>
        <w:rPr>
          <w:rFonts w:ascii="Arial" w:hAnsi="Arial" w:cs="Arial"/>
          <w:b/>
          <w:bCs/>
          <w:i/>
          <w:iCs/>
          <w:sz w:val="20"/>
          <w:szCs w:val="20"/>
        </w:rPr>
        <w:t>(s)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> ?</w:t>
      </w:r>
      <w:r w:rsidRPr="00756C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 xml:space="preserve">Avez-vous déjà exposé sur </w:t>
      </w:r>
      <w:r>
        <w:rPr>
          <w:rFonts w:ascii="Arial" w:hAnsi="Arial" w:cs="Arial"/>
          <w:b/>
          <w:bCs/>
          <w:i/>
          <w:iCs/>
          <w:sz w:val="20"/>
          <w:szCs w:val="20"/>
        </w:rPr>
        <w:t>l’espace innovation (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Connected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Innovation Village)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> ? Si oui en quelle</w:t>
      </w:r>
      <w:r>
        <w:rPr>
          <w:rFonts w:ascii="Arial" w:hAnsi="Arial" w:cs="Arial"/>
          <w:b/>
          <w:bCs/>
          <w:i/>
          <w:iCs/>
          <w:sz w:val="20"/>
          <w:szCs w:val="20"/>
        </w:rPr>
        <w:t>(s)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 xml:space="preserve"> année</w:t>
      </w:r>
      <w:r>
        <w:rPr>
          <w:rFonts w:ascii="Arial" w:hAnsi="Arial" w:cs="Arial"/>
          <w:b/>
          <w:bCs/>
          <w:i/>
          <w:iCs/>
          <w:sz w:val="20"/>
          <w:szCs w:val="20"/>
        </w:rPr>
        <w:t>(s)</w:t>
      </w:r>
      <w:r w:rsidRPr="00A05369">
        <w:rPr>
          <w:rFonts w:ascii="Arial" w:hAnsi="Arial" w:cs="Arial"/>
          <w:b/>
          <w:bCs/>
          <w:i/>
          <w:iCs/>
          <w:sz w:val="20"/>
          <w:szCs w:val="20"/>
        </w:rPr>
        <w:t> ?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Pr="00756C2F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Pr="00A64328" w:rsidRDefault="0067636C" w:rsidP="00A64328">
      <w:pPr>
        <w:rPr>
          <w:rFonts w:ascii="Arial" w:hAnsi="Arial" w:cs="Arial"/>
          <w:lang w:val="it-IT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>► CONTACT PRINCIPAL</w:t>
      </w:r>
    </w:p>
    <w:p w:rsidR="007B702D" w:rsidRDefault="007B702D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7636C" w:rsidRDefault="0067636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Civilité, Prénom, Nom</w:t>
      </w:r>
      <w:r>
        <w:rPr>
          <w:rFonts w:ascii="Arial" w:hAnsi="Arial" w:cs="Arial"/>
          <w:sz w:val="20"/>
          <w:szCs w:val="20"/>
        </w:rPr>
        <w:t> :</w:t>
      </w:r>
      <w:r w:rsidR="006C296F">
        <w:rPr>
          <w:rFonts w:ascii="Arial" w:hAnsi="Arial" w:cs="Arial"/>
          <w:sz w:val="20"/>
          <w:szCs w:val="20"/>
        </w:rPr>
        <w:tab/>
      </w:r>
    </w:p>
    <w:p w:rsidR="0067636C" w:rsidRPr="00756C2F" w:rsidRDefault="0067636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Fonction :</w:t>
      </w:r>
      <w:r w:rsidRPr="00756C2F">
        <w:rPr>
          <w:rFonts w:ascii="Arial" w:hAnsi="Arial" w:cs="Arial"/>
          <w:sz w:val="20"/>
          <w:szCs w:val="20"/>
        </w:rPr>
        <w:t xml:space="preserve"> </w:t>
      </w:r>
      <w:r w:rsidR="006C296F">
        <w:rPr>
          <w:rFonts w:ascii="Arial" w:hAnsi="Arial" w:cs="Arial"/>
          <w:sz w:val="20"/>
          <w:szCs w:val="20"/>
        </w:rPr>
        <w:t xml:space="preserve"> </w:t>
      </w:r>
    </w:p>
    <w:p w:rsidR="0067636C" w:rsidRPr="00756C2F" w:rsidRDefault="0067636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E-mail :</w:t>
      </w:r>
      <w:r w:rsidRPr="00756C2F">
        <w:rPr>
          <w:rFonts w:ascii="Arial" w:hAnsi="Arial" w:cs="Arial"/>
          <w:sz w:val="20"/>
          <w:szCs w:val="20"/>
        </w:rPr>
        <w:t xml:space="preserve"> </w:t>
      </w:r>
      <w:r w:rsidR="0023717C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sz w:val="20"/>
          <w:szCs w:val="20"/>
        </w:rPr>
        <w:t>Tel direct / mobile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Pr="00A64328" w:rsidRDefault="0067636C" w:rsidP="00A64328">
      <w:pPr>
        <w:rPr>
          <w:rFonts w:ascii="Arial" w:hAnsi="Arial" w:cs="Arial"/>
          <w:lang w:val="it-IT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>► INFORMATIONS JURIDIQUES &amp; CHIFFRES CLES</w:t>
      </w:r>
    </w:p>
    <w:p w:rsidR="007B702D" w:rsidRDefault="007B7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Forme juridique</w:t>
      </w:r>
      <w:r>
        <w:rPr>
          <w:rFonts w:ascii="Arial" w:hAnsi="Arial" w:cs="Arial"/>
          <w:sz w:val="20"/>
          <w:szCs w:val="20"/>
        </w:rPr>
        <w:t> </w:t>
      </w:r>
      <w:r w:rsidRPr="00756C2F">
        <w:rPr>
          <w:rFonts w:ascii="Arial" w:hAnsi="Arial" w:cs="Arial"/>
          <w:b/>
          <w:bCs/>
          <w:i/>
          <w:i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:rsidR="0067636C" w:rsidRPr="00756C2F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Capital Social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Date de création :</w:t>
      </w:r>
      <w:r w:rsidR="006C296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Effectifs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Pr="00756C2F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Chiffre d’Affaires :</w:t>
      </w:r>
      <w:r w:rsidRPr="00756C2F">
        <w:rPr>
          <w:rFonts w:ascii="Arial" w:hAnsi="Arial" w:cs="Arial"/>
          <w:sz w:val="20"/>
          <w:szCs w:val="20"/>
        </w:rPr>
        <w:t xml:space="preserve"> </w:t>
      </w:r>
    </w:p>
    <w:p w:rsidR="0067636C" w:rsidRPr="00A64328" w:rsidRDefault="0067636C" w:rsidP="00A64328">
      <w:pPr>
        <w:rPr>
          <w:rFonts w:ascii="Arial" w:hAnsi="Arial" w:cs="Arial"/>
          <w:lang w:val="it-IT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>► REFERENCES</w:t>
      </w:r>
    </w:p>
    <w:p w:rsidR="007B702D" w:rsidRDefault="007B702D" w:rsidP="002371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7636C" w:rsidRDefault="006C296F" w:rsidP="002371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Savoir-</w:t>
      </w:r>
      <w:r w:rsidR="0067636C">
        <w:rPr>
          <w:rFonts w:ascii="Arial" w:hAnsi="Arial" w:cs="Arial"/>
          <w:b/>
          <w:bCs/>
          <w:i/>
          <w:iCs/>
          <w:sz w:val="20"/>
          <w:szCs w:val="20"/>
        </w:rPr>
        <w:t>faire :</w:t>
      </w:r>
      <w:r w:rsidR="0067636C" w:rsidRPr="00273C55">
        <w:rPr>
          <w:rFonts w:ascii="Arial" w:hAnsi="Arial" w:cs="Arial"/>
          <w:sz w:val="20"/>
          <w:szCs w:val="20"/>
        </w:rPr>
        <w:t xml:space="preserve"> </w:t>
      </w:r>
    </w:p>
    <w:p w:rsidR="0067636C" w:rsidRPr="00273C55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C296F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Références Clients/Projets</w:t>
      </w:r>
      <w:r>
        <w:rPr>
          <w:rFonts w:ascii="Arial" w:hAnsi="Arial" w:cs="Arial"/>
          <w:sz w:val="20"/>
          <w:szCs w:val="20"/>
        </w:rPr>
        <w:t xml:space="preserve"> : </w:t>
      </w:r>
    </w:p>
    <w:p w:rsidR="00383D20" w:rsidRDefault="00383D20" w:rsidP="00A64328">
      <w:pPr>
        <w:rPr>
          <w:rFonts w:ascii="Arial" w:hAnsi="Arial" w:cs="Arial"/>
          <w:lang w:val="it-IT"/>
        </w:rPr>
      </w:pPr>
    </w:p>
    <w:p w:rsidR="00604468" w:rsidRDefault="00604468" w:rsidP="00A64328">
      <w:pPr>
        <w:rPr>
          <w:rFonts w:ascii="Arial" w:hAnsi="Arial" w:cs="Arial"/>
          <w:lang w:val="it-IT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 xml:space="preserve">► </w:t>
      </w:r>
      <w:r w:rsidR="00F664B1">
        <w:rPr>
          <w:rFonts w:ascii="Arial" w:hAnsi="Arial" w:cs="Arial"/>
          <w:b/>
          <w:color w:val="FFFFFF" w:themeColor="background1"/>
          <w:sz w:val="20"/>
          <w:szCs w:val="20"/>
        </w:rPr>
        <w:t>VOTRE CATEGORIE (1 seul choix possible)</w:t>
      </w: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> :</w:t>
      </w:r>
    </w:p>
    <w:p w:rsidR="0067636C" w:rsidRDefault="00D81106" w:rsidP="007E2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88265</wp:posOffset>
                </wp:positionV>
                <wp:extent cx="305435" cy="237490"/>
                <wp:effectExtent l="3175" t="254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B3C" w:rsidRPr="00CB3776" w:rsidRDefault="001C6B3C">
                            <w:pPr>
                              <w:rPr>
                                <w:rFonts w:ascii="HelveticaNeueLT Std UltLt" w:hAnsi="HelveticaNeueLT Std UltL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.75pt;margin-top:6.95pt;width:24.05pt;height:18.7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" filled="f" stroked="f">
                <v:textbox style="mso-fit-shape-to-text:t">
                  <w:txbxContent>
                    <w:p w:rsidR="001C6B3C" w:rsidRPr="00CB3776" w:rsidRDefault="001C6B3C">
                      <w:pPr>
                        <w:rPr>
                          <w:rFonts w:ascii="HelveticaNeueLT Std UltLt" w:hAnsi="HelveticaNeueLT Std UltL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636C" w:rsidRPr="007E2281" w:rsidRDefault="0067636C" w:rsidP="007E2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rFonts w:ascii="Arial" w:hAnsi="Arial" w:cs="Arial"/>
          <w:sz w:val="20"/>
          <w:szCs w:val="20"/>
        </w:rPr>
      </w:pPr>
      <w:r w:rsidRPr="007E2281">
        <w:rPr>
          <w:rFonts w:ascii="Arial" w:hAnsi="Arial" w:cs="Arial"/>
          <w:sz w:val="20"/>
          <w:szCs w:val="20"/>
        </w:rPr>
        <w:sym w:font="Webdings" w:char="F063"/>
      </w:r>
      <w:r w:rsidRPr="007E2281">
        <w:rPr>
          <w:rFonts w:ascii="Arial" w:hAnsi="Arial" w:cs="Arial"/>
          <w:sz w:val="20"/>
          <w:szCs w:val="20"/>
        </w:rPr>
        <w:t xml:space="preserve"> </w:t>
      </w:r>
      <w:r w:rsidRPr="007E2281">
        <w:rPr>
          <w:rFonts w:ascii="Arial" w:hAnsi="Arial" w:cs="Arial"/>
          <w:b/>
          <w:bCs/>
          <w:sz w:val="20"/>
          <w:szCs w:val="20"/>
        </w:rPr>
        <w:t xml:space="preserve">Digital </w:t>
      </w:r>
      <w:r>
        <w:rPr>
          <w:rFonts w:ascii="Arial" w:hAnsi="Arial" w:cs="Arial"/>
          <w:b/>
          <w:bCs/>
          <w:sz w:val="20"/>
          <w:szCs w:val="20"/>
        </w:rPr>
        <w:t xml:space="preserve">Solutions &amp; </w:t>
      </w:r>
      <w:r w:rsidRPr="007E2281">
        <w:rPr>
          <w:rFonts w:ascii="Arial" w:hAnsi="Arial" w:cs="Arial"/>
          <w:b/>
          <w:bCs/>
          <w:sz w:val="20"/>
          <w:szCs w:val="20"/>
        </w:rPr>
        <w:t>Shopping</w:t>
      </w:r>
      <w:r w:rsidRPr="007E2281">
        <w:rPr>
          <w:rFonts w:ascii="Arial" w:hAnsi="Arial" w:cs="Arial"/>
          <w:sz w:val="20"/>
          <w:szCs w:val="20"/>
        </w:rPr>
        <w:t xml:space="preserve"> (Mobile, Tablette, TV Connectée, </w:t>
      </w:r>
      <w:r>
        <w:rPr>
          <w:rFonts w:ascii="Arial" w:hAnsi="Arial" w:cs="Arial"/>
          <w:sz w:val="20"/>
          <w:szCs w:val="20"/>
        </w:rPr>
        <w:t>é</w:t>
      </w:r>
      <w:r w:rsidRPr="007E2281">
        <w:rPr>
          <w:rFonts w:ascii="Arial" w:hAnsi="Arial" w:cs="Arial"/>
          <w:sz w:val="20"/>
          <w:szCs w:val="20"/>
        </w:rPr>
        <w:t>change et partage de contenu, scénarisation produits, nouveaux médias et supports…)</w:t>
      </w:r>
    </w:p>
    <w:p w:rsidR="0067636C" w:rsidRPr="008F2CDE" w:rsidRDefault="0067636C" w:rsidP="003A1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7E2281">
        <w:rPr>
          <w:rFonts w:ascii="Arial" w:hAnsi="Arial" w:cs="Arial"/>
          <w:sz w:val="20"/>
          <w:szCs w:val="20"/>
        </w:rPr>
        <w:sym w:font="Webdings" w:char="F063"/>
      </w:r>
      <w:r w:rsidRPr="008F2CDE">
        <w:rPr>
          <w:rFonts w:ascii="Arial" w:hAnsi="Arial" w:cs="Arial"/>
          <w:sz w:val="20"/>
          <w:szCs w:val="20"/>
        </w:rPr>
        <w:t xml:space="preserve"> </w:t>
      </w:r>
      <w:r w:rsidRPr="008F2CDE">
        <w:rPr>
          <w:rFonts w:ascii="Arial" w:hAnsi="Arial" w:cs="Arial"/>
          <w:b/>
          <w:bCs/>
          <w:sz w:val="20"/>
          <w:szCs w:val="20"/>
        </w:rPr>
        <w:t>Social Shopping</w:t>
      </w:r>
      <w:r w:rsidRPr="008F2CDE">
        <w:rPr>
          <w:rFonts w:ascii="Arial" w:hAnsi="Arial" w:cs="Arial"/>
          <w:sz w:val="20"/>
          <w:szCs w:val="20"/>
        </w:rPr>
        <w:t xml:space="preserve"> (Social Shopping, Médias Sociaux, e-réputation…)</w:t>
      </w:r>
    </w:p>
    <w:p w:rsidR="0067636C" w:rsidRPr="007E2281" w:rsidRDefault="0067636C" w:rsidP="007E2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rFonts w:ascii="Arial" w:hAnsi="Arial" w:cs="Arial"/>
          <w:sz w:val="20"/>
          <w:szCs w:val="20"/>
        </w:rPr>
      </w:pPr>
      <w:r w:rsidRPr="007E2281">
        <w:rPr>
          <w:rFonts w:ascii="Arial" w:hAnsi="Arial" w:cs="Arial"/>
          <w:sz w:val="20"/>
          <w:szCs w:val="20"/>
        </w:rPr>
        <w:sym w:font="Webdings" w:char="F063"/>
      </w:r>
      <w:r w:rsidRPr="007E2281">
        <w:rPr>
          <w:rFonts w:ascii="Arial" w:hAnsi="Arial" w:cs="Arial"/>
          <w:sz w:val="20"/>
          <w:szCs w:val="20"/>
        </w:rPr>
        <w:t xml:space="preserve"> </w:t>
      </w:r>
      <w:r w:rsidRPr="007E2281">
        <w:rPr>
          <w:rFonts w:ascii="Arial" w:hAnsi="Arial" w:cs="Arial"/>
          <w:b/>
          <w:bCs/>
          <w:sz w:val="20"/>
          <w:szCs w:val="20"/>
        </w:rPr>
        <w:t>Smart Shopping Solutions</w:t>
      </w:r>
      <w:r w:rsidRPr="007E2281">
        <w:rPr>
          <w:rFonts w:ascii="Arial" w:hAnsi="Arial" w:cs="Arial"/>
          <w:sz w:val="20"/>
          <w:szCs w:val="20"/>
        </w:rPr>
        <w:t xml:space="preserve"> (Créateurs de fonctionnalités, </w:t>
      </w:r>
      <w:proofErr w:type="spellStart"/>
      <w:r w:rsidRPr="007E2281">
        <w:rPr>
          <w:rFonts w:ascii="Arial" w:hAnsi="Arial" w:cs="Arial"/>
          <w:sz w:val="20"/>
          <w:szCs w:val="20"/>
        </w:rPr>
        <w:t>Searchandising</w:t>
      </w:r>
      <w:proofErr w:type="spellEnd"/>
      <w:r w:rsidRPr="007E228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</w:t>
      </w:r>
      <w:r w:rsidRPr="007E2281">
        <w:rPr>
          <w:rFonts w:ascii="Arial" w:hAnsi="Arial" w:cs="Arial"/>
          <w:sz w:val="20"/>
          <w:szCs w:val="20"/>
        </w:rPr>
        <w:t>rgonomie</w:t>
      </w:r>
      <w:r>
        <w:rPr>
          <w:rFonts w:ascii="Arial" w:hAnsi="Arial" w:cs="Arial"/>
          <w:sz w:val="20"/>
          <w:szCs w:val="20"/>
        </w:rPr>
        <w:t>/Soft</w:t>
      </w:r>
      <w:r w:rsidRPr="007E2281">
        <w:rPr>
          <w:rFonts w:ascii="Arial" w:hAnsi="Arial" w:cs="Arial"/>
          <w:sz w:val="20"/>
          <w:szCs w:val="20"/>
        </w:rPr>
        <w:t>…)</w:t>
      </w:r>
    </w:p>
    <w:p w:rsidR="0067636C" w:rsidRDefault="0067636C" w:rsidP="007E2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7E2281">
        <w:rPr>
          <w:rFonts w:ascii="Arial" w:hAnsi="Arial" w:cs="Arial"/>
          <w:sz w:val="20"/>
          <w:szCs w:val="20"/>
        </w:rPr>
        <w:sym w:font="Webdings" w:char="F063"/>
      </w:r>
      <w:r w:rsidRPr="007E2281">
        <w:rPr>
          <w:rFonts w:ascii="Arial" w:hAnsi="Arial" w:cs="Arial"/>
          <w:sz w:val="20"/>
          <w:szCs w:val="20"/>
        </w:rPr>
        <w:t xml:space="preserve"> </w:t>
      </w:r>
      <w:r w:rsidRPr="007E2281">
        <w:rPr>
          <w:rFonts w:ascii="Arial" w:hAnsi="Arial" w:cs="Arial"/>
          <w:b/>
          <w:bCs/>
          <w:sz w:val="20"/>
          <w:szCs w:val="20"/>
        </w:rPr>
        <w:t xml:space="preserve">Innovation </w:t>
      </w:r>
      <w:proofErr w:type="spellStart"/>
      <w:r w:rsidRPr="007E2281">
        <w:rPr>
          <w:rFonts w:ascii="Arial" w:hAnsi="Arial" w:cs="Arial"/>
          <w:b/>
          <w:bCs/>
          <w:sz w:val="20"/>
          <w:szCs w:val="20"/>
        </w:rPr>
        <w:t>Labs</w:t>
      </w:r>
      <w:proofErr w:type="spellEnd"/>
      <w:r w:rsidRPr="007E2281">
        <w:rPr>
          <w:rFonts w:ascii="Arial" w:hAnsi="Arial" w:cs="Arial"/>
          <w:sz w:val="20"/>
          <w:szCs w:val="20"/>
        </w:rPr>
        <w:t xml:space="preserve"> (projets et solutions prospectifs par les laboratoires en </w:t>
      </w:r>
      <w:proofErr w:type="spellStart"/>
      <w:r w:rsidRPr="007E2281">
        <w:rPr>
          <w:rFonts w:ascii="Arial" w:hAnsi="Arial" w:cs="Arial"/>
          <w:sz w:val="20"/>
          <w:szCs w:val="20"/>
        </w:rPr>
        <w:t>connected</w:t>
      </w:r>
      <w:proofErr w:type="spellEnd"/>
      <w:r w:rsidRPr="007E2281">
        <w:rPr>
          <w:rFonts w:ascii="Arial" w:hAnsi="Arial" w:cs="Arial"/>
          <w:sz w:val="20"/>
          <w:szCs w:val="20"/>
        </w:rPr>
        <w:t xml:space="preserve"> commerce)</w:t>
      </w:r>
    </w:p>
    <w:p w:rsidR="0067636C" w:rsidRDefault="0067636C">
      <w:pPr>
        <w:rPr>
          <w:rFonts w:ascii="Arial" w:hAnsi="Arial" w:cs="Arial"/>
          <w:sz w:val="12"/>
          <w:szCs w:val="12"/>
        </w:rPr>
      </w:pPr>
    </w:p>
    <w:p w:rsidR="00C17770" w:rsidRDefault="00C17770">
      <w:pPr>
        <w:rPr>
          <w:rFonts w:ascii="Arial" w:hAnsi="Arial" w:cs="Arial"/>
          <w:sz w:val="12"/>
          <w:szCs w:val="12"/>
        </w:rPr>
      </w:pPr>
    </w:p>
    <w:p w:rsidR="00383D20" w:rsidRDefault="00383D20">
      <w:pPr>
        <w:rPr>
          <w:rFonts w:ascii="Arial" w:hAnsi="Arial" w:cs="Arial"/>
          <w:sz w:val="12"/>
          <w:szCs w:val="12"/>
        </w:rPr>
      </w:pPr>
    </w:p>
    <w:p w:rsidR="0067636C" w:rsidRPr="00F664B1" w:rsidRDefault="0067636C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1E4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 xml:space="preserve">► PROPOSITION D’INNOVATION (technologie ou service, merci de préciser les </w:t>
      </w:r>
      <w:r w:rsidRPr="00F664B1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usages</w:t>
      </w: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 xml:space="preserve">, les </w:t>
      </w:r>
      <w:r w:rsidRPr="00F664B1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bénéfices</w:t>
      </w:r>
      <w:r w:rsidRPr="00F664B1">
        <w:rPr>
          <w:rFonts w:ascii="Arial" w:hAnsi="Arial" w:cs="Arial"/>
          <w:b/>
          <w:color w:val="FFFFFF" w:themeColor="background1"/>
          <w:sz w:val="20"/>
          <w:szCs w:val="20"/>
        </w:rPr>
        <w:t xml:space="preserve"> pour les usagers, les chiffres clés, et si financement OSEO…) : </w:t>
      </w: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04468" w:rsidRPr="00F664B1" w:rsidRDefault="00F664B1" w:rsidP="00F66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- </w:t>
      </w:r>
      <w:r w:rsidRPr="00F664B1">
        <w:rPr>
          <w:rFonts w:ascii="Arial" w:hAnsi="Arial" w:cs="Arial"/>
          <w:b/>
          <w:bCs/>
          <w:sz w:val="20"/>
          <w:szCs w:val="20"/>
        </w:rPr>
        <w:t xml:space="preserve">Votre innovation : </w:t>
      </w:r>
    </w:p>
    <w:p w:rsidR="00604468" w:rsidRPr="00C82B47" w:rsidRDefault="00604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04468" w:rsidRPr="00F664B1" w:rsidRDefault="00F664B1" w:rsidP="00604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F664B1">
        <w:rPr>
          <w:rFonts w:ascii="Arial" w:hAnsi="Arial" w:cs="Arial"/>
          <w:b/>
          <w:bCs/>
          <w:sz w:val="20"/>
          <w:szCs w:val="20"/>
        </w:rPr>
        <w:t>- La solution nécessite-t-elle</w:t>
      </w:r>
      <w:r w:rsidR="00604468" w:rsidRPr="00F664B1">
        <w:rPr>
          <w:rFonts w:ascii="Arial" w:hAnsi="Arial" w:cs="Arial"/>
          <w:b/>
          <w:bCs/>
          <w:sz w:val="20"/>
          <w:szCs w:val="20"/>
        </w:rPr>
        <w:t xml:space="preserve"> un matériel spécifique (borne, table tactile,…)</w:t>
      </w:r>
      <w:r w:rsidRPr="00F664B1">
        <w:rPr>
          <w:rFonts w:ascii="Arial" w:hAnsi="Arial" w:cs="Arial"/>
          <w:b/>
          <w:bCs/>
          <w:sz w:val="20"/>
          <w:szCs w:val="20"/>
        </w:rPr>
        <w:t xml:space="preserve"> ? </w:t>
      </w:r>
      <w:r w:rsidR="00604468" w:rsidRPr="00F664B1">
        <w:rPr>
          <w:rFonts w:ascii="Arial" w:hAnsi="Arial" w:cs="Arial"/>
          <w:b/>
          <w:bCs/>
          <w:sz w:val="20"/>
          <w:szCs w:val="20"/>
        </w:rPr>
        <w:t>:</w:t>
      </w:r>
    </w:p>
    <w:p w:rsidR="00604468" w:rsidRPr="00F664B1" w:rsidRDefault="00604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Pr="00F664B1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0"/>
          <w:szCs w:val="20"/>
        </w:rPr>
      </w:pPr>
      <w:r w:rsidRPr="00F664B1">
        <w:rPr>
          <w:rFonts w:ascii="Arial" w:hAnsi="Arial" w:cs="Arial"/>
          <w:b/>
          <w:bCs/>
          <w:sz w:val="20"/>
          <w:szCs w:val="20"/>
        </w:rPr>
        <w:t>- Date de commercialisation (</w:t>
      </w:r>
      <w:r w:rsidR="00BC620E">
        <w:rPr>
          <w:rFonts w:ascii="Arial" w:hAnsi="Arial" w:cs="Arial"/>
          <w:b/>
          <w:bCs/>
          <w:sz w:val="20"/>
          <w:szCs w:val="20"/>
        </w:rPr>
        <w:t xml:space="preserve">avant </w:t>
      </w:r>
      <w:r w:rsidR="008D7137">
        <w:rPr>
          <w:rFonts w:ascii="Arial" w:hAnsi="Arial" w:cs="Arial"/>
          <w:b/>
          <w:bCs/>
          <w:sz w:val="20"/>
          <w:szCs w:val="20"/>
        </w:rPr>
        <w:t>novembre 2015</w:t>
      </w:r>
      <w:r w:rsidRPr="00F664B1">
        <w:rPr>
          <w:rFonts w:ascii="Arial" w:hAnsi="Arial" w:cs="Arial"/>
          <w:b/>
          <w:bCs/>
          <w:sz w:val="20"/>
          <w:szCs w:val="20"/>
        </w:rPr>
        <w:t xml:space="preserve">) : </w:t>
      </w:r>
    </w:p>
    <w:p w:rsidR="00AE0CF0" w:rsidRPr="00F664B1" w:rsidRDefault="00AE0C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</w:p>
    <w:p w:rsidR="0067636C" w:rsidRPr="00F664B1" w:rsidRDefault="0067636C" w:rsidP="00976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F664B1">
        <w:rPr>
          <w:rFonts w:ascii="Arial" w:hAnsi="Arial" w:cs="Arial"/>
          <w:b/>
          <w:bCs/>
          <w:sz w:val="20"/>
          <w:szCs w:val="20"/>
        </w:rPr>
        <w:t>- Collaboration avec des universités ou laboratoires</w:t>
      </w:r>
      <w:r w:rsidRPr="00F664B1">
        <w:rPr>
          <w:rFonts w:ascii="Arial" w:hAnsi="Arial" w:cs="Arial"/>
          <w:sz w:val="20"/>
          <w:szCs w:val="20"/>
        </w:rPr>
        <w:t> </w:t>
      </w:r>
      <w:r w:rsidRPr="00F664B1">
        <w:rPr>
          <w:rFonts w:ascii="Arial" w:hAnsi="Arial" w:cs="Arial"/>
          <w:b/>
          <w:bCs/>
          <w:sz w:val="20"/>
          <w:szCs w:val="20"/>
        </w:rPr>
        <w:t xml:space="preserve">: </w:t>
      </w:r>
    </w:p>
    <w:p w:rsidR="0067636C" w:rsidRPr="00F664B1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Pr="00F664B1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F664B1">
        <w:rPr>
          <w:rFonts w:ascii="Arial" w:hAnsi="Arial" w:cs="Arial"/>
          <w:b/>
          <w:bCs/>
          <w:sz w:val="20"/>
          <w:szCs w:val="20"/>
        </w:rPr>
        <w:t>- De quel(s) support(s) disposez-vous pour présenter votre « démo » ? (PowerPoint, démo sur ordinateur, mobile ou borne, vidéo…) </w:t>
      </w:r>
    </w:p>
    <w:p w:rsidR="0023717C" w:rsidRPr="00F664B1" w:rsidRDefault="002371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7636C" w:rsidRPr="00F664B1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F664B1">
        <w:rPr>
          <w:rFonts w:ascii="Arial" w:hAnsi="Arial" w:cs="Arial"/>
          <w:b/>
          <w:bCs/>
          <w:sz w:val="20"/>
          <w:szCs w:val="20"/>
        </w:rPr>
        <w:t xml:space="preserve">- Une personne de votre société peut-elle présenter votre innovation en anglais (oui/non) ? </w:t>
      </w:r>
    </w:p>
    <w:p w:rsidR="0067636C" w:rsidRPr="00F664B1" w:rsidRDefault="0067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</w:p>
    <w:p w:rsidR="00CB3776" w:rsidRDefault="00CB3776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</w:p>
    <w:p w:rsidR="0067636C" w:rsidRDefault="0067636C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r w:rsidRPr="00A37198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Merci également de joindre votre plaquette</w:t>
      </w:r>
    </w:p>
    <w:p w:rsidR="007B702D" w:rsidRDefault="0067636C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proofErr w:type="gramStart"/>
      <w:r w:rsidRPr="00A37198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ou</w:t>
      </w:r>
      <w:proofErr w:type="gramEnd"/>
      <w:r w:rsidRPr="00A37198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tout autre document présentant votre entreprise et/ou votre innovation</w:t>
      </w:r>
      <w:r w:rsidR="007B702D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.</w:t>
      </w:r>
    </w:p>
    <w:p w:rsidR="007B702D" w:rsidRDefault="007B702D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</w:p>
    <w:p w:rsidR="00510927" w:rsidRDefault="00510927" w:rsidP="00510927">
      <w:pPr>
        <w:rPr>
          <w:rFonts w:ascii="Arial" w:hAnsi="Arial" w:cs="Arial"/>
          <w:b/>
          <w:bCs/>
          <w:sz w:val="20"/>
          <w:szCs w:val="20"/>
        </w:rPr>
      </w:pPr>
    </w:p>
    <w:p w:rsidR="00510927" w:rsidRPr="00567125" w:rsidRDefault="00510927" w:rsidP="00510927">
      <w:pPr>
        <w:rPr>
          <w:rFonts w:ascii="Arial" w:hAnsi="Arial" w:cs="Arial"/>
          <w:bCs/>
          <w:i/>
          <w:sz w:val="18"/>
          <w:szCs w:val="18"/>
        </w:rPr>
      </w:pPr>
      <w:r w:rsidRPr="00567125">
        <w:rPr>
          <w:rFonts w:ascii="Arial" w:hAnsi="Arial" w:cs="Arial"/>
          <w:bCs/>
          <w:i/>
          <w:sz w:val="18"/>
          <w:szCs w:val="18"/>
        </w:rPr>
        <w:t xml:space="preserve">Le </w:t>
      </w:r>
      <w:proofErr w:type="spellStart"/>
      <w:r w:rsidRPr="00567125">
        <w:rPr>
          <w:rFonts w:ascii="Arial" w:hAnsi="Arial" w:cs="Arial"/>
          <w:bCs/>
          <w:i/>
          <w:sz w:val="18"/>
          <w:szCs w:val="18"/>
        </w:rPr>
        <w:t>Connected</w:t>
      </w:r>
      <w:proofErr w:type="spellEnd"/>
      <w:r w:rsidRPr="00567125">
        <w:rPr>
          <w:rFonts w:ascii="Arial" w:hAnsi="Arial" w:cs="Arial"/>
          <w:bCs/>
          <w:i/>
          <w:sz w:val="18"/>
          <w:szCs w:val="18"/>
        </w:rPr>
        <w:t xml:space="preserve"> Innovation Village est </w:t>
      </w:r>
      <w:proofErr w:type="spellStart"/>
      <w:r w:rsidRPr="00567125">
        <w:rPr>
          <w:rFonts w:ascii="Arial" w:hAnsi="Arial" w:cs="Arial"/>
          <w:bCs/>
          <w:i/>
          <w:sz w:val="18"/>
          <w:szCs w:val="18"/>
        </w:rPr>
        <w:t>co-financé</w:t>
      </w:r>
      <w:proofErr w:type="spellEnd"/>
      <w:r w:rsidRPr="00567125">
        <w:rPr>
          <w:rFonts w:ascii="Arial" w:hAnsi="Arial" w:cs="Arial"/>
          <w:bCs/>
          <w:i/>
          <w:sz w:val="18"/>
          <w:szCs w:val="18"/>
        </w:rPr>
        <w:t xml:space="preserve"> par la Région Nord – Pas de Calais, dans le cadre de J’innove en Nord - Pas de Calais et la Communauté Urbaine de Lille.</w:t>
      </w:r>
    </w:p>
    <w:p w:rsidR="00510927" w:rsidRPr="00567125" w:rsidRDefault="00510927" w:rsidP="00510927">
      <w:pPr>
        <w:rPr>
          <w:rFonts w:ascii="Arial" w:hAnsi="Arial" w:cs="Arial"/>
          <w:b/>
          <w:bCs/>
          <w:i/>
          <w:sz w:val="18"/>
          <w:szCs w:val="18"/>
        </w:rPr>
      </w:pPr>
      <w:r w:rsidRPr="00567125">
        <w:rPr>
          <w:rFonts w:ascii="Arial" w:hAnsi="Arial" w:cs="Arial"/>
          <w:bCs/>
          <w:i/>
          <w:sz w:val="18"/>
          <w:szCs w:val="18"/>
        </w:rPr>
        <w:t xml:space="preserve">Cet espace du Salon VAD </w:t>
      </w:r>
      <w:proofErr w:type="spellStart"/>
      <w:r w:rsidRPr="00567125">
        <w:rPr>
          <w:rFonts w:ascii="Arial" w:hAnsi="Arial" w:cs="Arial"/>
          <w:bCs/>
          <w:i/>
          <w:sz w:val="18"/>
          <w:szCs w:val="18"/>
        </w:rPr>
        <w:t>Conext</w:t>
      </w:r>
      <w:proofErr w:type="spellEnd"/>
      <w:r w:rsidRPr="00567125">
        <w:rPr>
          <w:rFonts w:ascii="Arial" w:hAnsi="Arial" w:cs="Arial"/>
          <w:bCs/>
          <w:i/>
          <w:sz w:val="18"/>
          <w:szCs w:val="18"/>
        </w:rPr>
        <w:t xml:space="preserve"> est porté par le Pôle Ubiquitaire – </w:t>
      </w:r>
      <w:proofErr w:type="spellStart"/>
      <w:r w:rsidRPr="00567125">
        <w:rPr>
          <w:rFonts w:ascii="Arial" w:hAnsi="Arial" w:cs="Arial"/>
          <w:bCs/>
          <w:i/>
          <w:sz w:val="18"/>
          <w:szCs w:val="18"/>
        </w:rPr>
        <w:t>EuraTechnologies</w:t>
      </w:r>
      <w:proofErr w:type="spellEnd"/>
      <w:r w:rsidRPr="00567125">
        <w:rPr>
          <w:rFonts w:ascii="Arial" w:hAnsi="Arial" w:cs="Arial"/>
          <w:bCs/>
          <w:i/>
          <w:sz w:val="18"/>
          <w:szCs w:val="18"/>
        </w:rPr>
        <w:t>, en partenariat avec la CCI Gr</w:t>
      </w:r>
      <w:r>
        <w:rPr>
          <w:rFonts w:ascii="Arial" w:hAnsi="Arial" w:cs="Arial"/>
          <w:bCs/>
          <w:i/>
          <w:sz w:val="18"/>
          <w:szCs w:val="18"/>
        </w:rPr>
        <w:t>and Lille, CITC, PICOM PRN, Plaine Images et M.O.V.E</w:t>
      </w:r>
      <w:r w:rsidRPr="00567125">
        <w:rPr>
          <w:rFonts w:ascii="Arial" w:hAnsi="Arial" w:cs="Arial"/>
          <w:b/>
          <w:bCs/>
          <w:i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1B8D80CA" wp14:editId="1E9286B9">
            <wp:simplePos x="0" y="0"/>
            <wp:positionH relativeFrom="column">
              <wp:posOffset>6408420</wp:posOffset>
            </wp:positionH>
            <wp:positionV relativeFrom="paragraph">
              <wp:posOffset>2503805</wp:posOffset>
            </wp:positionV>
            <wp:extent cx="4392930" cy="3293745"/>
            <wp:effectExtent l="0" t="0" r="0" b="0"/>
            <wp:wrapNone/>
            <wp:docPr id="10" name="Picture 12" descr="Description : C:\Users\Marc\Desktop\WORKSPACE\IMAGES ET ILLUSTRATIONS\ppai\v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 : C:\Users\Marc\Desktop\WORKSPACE\IMAGES ET ILLUSTRATIONS\ppai\v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927" w:rsidRDefault="00510927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</w:p>
    <w:p w:rsidR="0067636C" w:rsidRDefault="007B702D" w:rsidP="00A37198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r w:rsidRPr="007B702D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>Après sélection</w:t>
      </w:r>
      <w:r w:rsidR="001425E0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 xml:space="preserve"> pa</w:t>
      </w:r>
      <w:r w:rsidRPr="007B702D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 xml:space="preserve">r le jury, il vous sera proposé </w:t>
      </w:r>
      <w:r w:rsidR="00567125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 xml:space="preserve">d’exposer au Salon VAD.CONEXT </w:t>
      </w:r>
      <w:r w:rsidR="00C17770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>au tarif de 1.450</w:t>
      </w:r>
      <w:r w:rsidR="00C17770" w:rsidRPr="00C17770">
        <w:rPr>
          <w:rFonts w:ascii="Arial" w:hAnsi="Arial" w:cs="Arial"/>
          <w:b/>
          <w:bCs/>
          <w:i/>
          <w:iCs/>
          <w:color w:val="FF0000"/>
          <w:sz w:val="22"/>
          <w:szCs w:val="20"/>
          <w:vertAlign w:val="superscript"/>
        </w:rPr>
        <w:t>e</w:t>
      </w:r>
      <w:r w:rsidR="00C17770">
        <w:rPr>
          <w:rFonts w:ascii="Arial" w:hAnsi="Arial" w:cs="Arial"/>
          <w:b/>
          <w:bCs/>
          <w:i/>
          <w:iCs/>
          <w:color w:val="FF0000"/>
          <w:sz w:val="22"/>
          <w:szCs w:val="20"/>
        </w:rPr>
        <w:t xml:space="preserve"> HT</w:t>
      </w:r>
      <w:r w:rsidR="0067636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br/>
      </w: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567125" w:rsidRDefault="00567125" w:rsidP="00F047AC">
      <w:pPr>
        <w:rPr>
          <w:rFonts w:ascii="Arial" w:hAnsi="Arial" w:cs="Arial"/>
          <w:b/>
          <w:bCs/>
          <w:sz w:val="20"/>
          <w:szCs w:val="20"/>
        </w:rPr>
      </w:pPr>
    </w:p>
    <w:p w:rsidR="002F20CD" w:rsidRDefault="002F20CD" w:rsidP="00F047AC">
      <w:pPr>
        <w:rPr>
          <w:rFonts w:ascii="Arial" w:hAnsi="Arial" w:cs="Arial"/>
          <w:b/>
          <w:bCs/>
          <w:sz w:val="20"/>
          <w:szCs w:val="20"/>
        </w:rPr>
      </w:pPr>
    </w:p>
    <w:p w:rsidR="002F20CD" w:rsidRDefault="002F20CD" w:rsidP="00F047AC">
      <w:pPr>
        <w:rPr>
          <w:rFonts w:ascii="Arial" w:hAnsi="Arial" w:cs="Arial"/>
          <w:b/>
          <w:bCs/>
          <w:sz w:val="20"/>
          <w:szCs w:val="20"/>
        </w:rPr>
      </w:pPr>
    </w:p>
    <w:sectPr w:rsidR="002F20CD" w:rsidSect="00383D20">
      <w:headerReference w:type="default" r:id="rId10"/>
      <w:footerReference w:type="default" r:id="rId11"/>
      <w:pgSz w:w="11906" w:h="16838"/>
      <w:pgMar w:top="567" w:right="1417" w:bottom="1417" w:left="1417" w:header="180" w:footer="17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E6" w:rsidRDefault="00CB67E6">
      <w:r>
        <w:separator/>
      </w:r>
    </w:p>
  </w:endnote>
  <w:endnote w:type="continuationSeparator" w:id="0">
    <w:p w:rsidR="00CB67E6" w:rsidRDefault="00CB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Ult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8" w:type="dxa"/>
      <w:tblInd w:w="2" w:type="dxa"/>
      <w:tblLayout w:type="fixed"/>
      <w:tblLook w:val="00A0" w:firstRow="1" w:lastRow="0" w:firstColumn="1" w:lastColumn="0" w:noHBand="0" w:noVBand="0"/>
    </w:tblPr>
    <w:tblGrid>
      <w:gridCol w:w="9648"/>
    </w:tblGrid>
    <w:tr w:rsidR="001C6B3C" w:rsidRPr="00893FFD">
      <w:tc>
        <w:tcPr>
          <w:tcW w:w="9648" w:type="dxa"/>
          <w:vAlign w:val="center"/>
        </w:tcPr>
        <w:p w:rsidR="001C6B3C" w:rsidRPr="00695528" w:rsidRDefault="001C6B3C" w:rsidP="00695528">
          <w:pPr>
            <w:ind w:left="-142"/>
            <w:rPr>
              <w:sz w:val="16"/>
              <w:szCs w:val="16"/>
            </w:rPr>
          </w:pPr>
        </w:p>
        <w:tbl>
          <w:tblPr>
            <w:tblW w:w="9535" w:type="dxa"/>
            <w:tblInd w:w="3" w:type="dxa"/>
            <w:tblLayout w:type="fixed"/>
            <w:tblLook w:val="00A0" w:firstRow="1" w:lastRow="0" w:firstColumn="1" w:lastColumn="0" w:noHBand="0" w:noVBand="0"/>
          </w:tblPr>
          <w:tblGrid>
            <w:gridCol w:w="9535"/>
          </w:tblGrid>
          <w:tr w:rsidR="001C6B3C" w:rsidTr="00567125">
            <w:trPr>
              <w:trHeight w:val="531"/>
            </w:trPr>
            <w:tc>
              <w:tcPr>
                <w:tcW w:w="9535" w:type="dxa"/>
              </w:tcPr>
              <w:p w:rsidR="001C6B3C" w:rsidRPr="0023509B" w:rsidRDefault="001C6B3C" w:rsidP="003D085E">
                <w:pPr>
                  <w:tabs>
                    <w:tab w:val="center" w:pos="4536"/>
                    <w:tab w:val="left" w:pos="6795"/>
                  </w:tabs>
                  <w:ind w:left="-108" w:firstLine="108"/>
                  <w:jc w:val="center"/>
                  <w:rPr>
                    <w:rFonts w:ascii="Arial" w:hAnsi="Arial" w:cs="Arial"/>
                    <w:b/>
                    <w:bCs/>
                    <w:sz w:val="18"/>
                    <w:szCs w:val="18"/>
                    <w:lang w:val="it-IT"/>
                  </w:rPr>
                </w:pPr>
                <w:r w:rsidRPr="00D30B77">
                  <w:rPr>
                    <w:rFonts w:ascii="Arial" w:hAnsi="Arial" w:cs="Arial"/>
                    <w:sz w:val="18"/>
                    <w:szCs w:val="18"/>
                  </w:rPr>
                  <w:t xml:space="preserve">Contact : 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Yann KERVAREC - </w:t>
                </w:r>
                <w:r w:rsidRPr="00A834EA">
                  <w:rPr>
                    <w:rFonts w:ascii="Arial" w:hAnsi="Arial" w:cs="Arial"/>
                    <w:color w:val="0000FF"/>
                    <w:sz w:val="18"/>
                    <w:szCs w:val="18"/>
                    <w:u w:val="single"/>
                  </w:rPr>
                  <w:t>ykervarec@euratechnologies.com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- Tel 03 20 19 18 66</w:t>
                </w:r>
              </w:p>
              <w:p w:rsidR="001C6B3C" w:rsidRPr="00BC0688" w:rsidRDefault="001C6B3C" w:rsidP="003D085E">
                <w:pPr>
                  <w:pStyle w:val="En-tte"/>
                  <w:tabs>
                    <w:tab w:val="clear" w:pos="4536"/>
                    <w:tab w:val="clear" w:pos="9072"/>
                    <w:tab w:val="right" w:pos="2854"/>
                  </w:tabs>
                  <w:ind w:left="-108" w:firstLine="108"/>
                  <w:jc w:val="center"/>
                  <w:rPr>
                    <w:noProof/>
                    <w:lang w:val="fr-FR" w:eastAsia="fr-FR"/>
                  </w:rPr>
                </w:pPr>
              </w:p>
            </w:tc>
          </w:tr>
          <w:tr w:rsidR="001C6B3C" w:rsidTr="00567125">
            <w:trPr>
              <w:trHeight w:val="690"/>
            </w:trPr>
            <w:tc>
              <w:tcPr>
                <w:tcW w:w="9535" w:type="dxa"/>
                <w:vAlign w:val="center"/>
              </w:tcPr>
              <w:p w:rsidR="001C6B3C" w:rsidRDefault="001C6B3C" w:rsidP="00036E72">
                <w:pPr>
                  <w:ind w:left="-108" w:firstLine="108"/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4D242C8" wp14:editId="7158E73E">
                      <wp:extent cx="1905000" cy="257175"/>
                      <wp:effectExtent l="0" t="0" r="0" b="9525"/>
                      <wp:docPr id="2" name="Image 1" descr="http://www.vad-ecommerce.com/Data/kmreed_marketing/block/F_3b90a1f892b527de0d5c92bee442a5334d74e2b21aa2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 descr="http://www.vad-ecommerce.com/Data/kmreed_marketing/block/F_3b90a1f892b527de0d5c92bee442a5334d74e2b21aa28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D30B77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 </w:t>
                </w:r>
                <w:r>
                  <w:rPr>
                    <w:noProof/>
                  </w:rPr>
                  <w:drawing>
                    <wp:inline distT="0" distB="0" distL="0" distR="0" wp14:anchorId="7AAC27A3" wp14:editId="39798AA2">
                      <wp:extent cx="466725" cy="428625"/>
                      <wp:effectExtent l="0" t="0" r="9525" b="9525"/>
                      <wp:docPr id="3" name="Image 4" descr="http://www.vad-ecommerce.com/Temp/IMG/F_a5e9d39a36be84dba7fd33d3cf0efc6f4d74e2b21f077_55_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4" descr="http://www.vad-ecommerce.com/Temp/IMG/F_a5e9d39a36be84dba7fd33d3cf0efc6f4d74e2b21f077_55_5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3F1F08">
                  <w:object w:dxaOrig="2820" w:dyaOrig="17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9.5pt;height:29.25pt" o:ole="">
                      <v:imagedata r:id="rId3" o:title=""/>
                    </v:shape>
                    <o:OLEObject Type="Embed" ProgID="PBrush" ShapeID="_x0000_i1025" DrawAspect="Content" ObjectID="_1489496115" r:id="rId4"/>
                  </w:object>
                </w:r>
                <w:r w:rsidRPr="00D30B77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   </w:t>
                </w:r>
                <w:r w:rsidR="00036E72">
                  <w:rPr>
                    <w:noProof/>
                  </w:rPr>
                  <w:drawing>
                    <wp:inline distT="0" distB="0" distL="0" distR="0" wp14:anchorId="7CF4078E" wp14:editId="38D2D723">
                      <wp:extent cx="307431" cy="333375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5"/>
                              <a:srcRect l="18206" t="25374" r="19261" b="266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2284" cy="3386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51C68919" wp14:editId="48866DCE">
                      <wp:extent cx="800100" cy="295275"/>
                      <wp:effectExtent l="0" t="0" r="0" b="9525"/>
                      <wp:docPr id="5" name="Image 5" descr="logo_CIT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5" descr="logo_CITC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01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D30B77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 </w:t>
                </w:r>
                <w:r>
                  <w:rPr>
                    <w:noProof/>
                  </w:rPr>
                  <w:drawing>
                    <wp:inline distT="0" distB="0" distL="0" distR="0" wp14:anchorId="682F5CFD" wp14:editId="7C0F37FD">
                      <wp:extent cx="428625" cy="257175"/>
                      <wp:effectExtent l="0" t="0" r="9525" b="9525"/>
                      <wp:docPr id="6" name="Image 10" descr="http://a6.sphotos.ak.fbcdn.net/photos-ak-snc1/v601/1/27/40260417342/n40260417342_1571420_6644.jpg?dl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0" descr="http://a6.sphotos.ak.fbcdn.net/photos-ak-snc1/v601/1/27/40260417342/n40260417342_1571420_6644.jpg?dl=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6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D30B77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 wp14:anchorId="6EE3DC32" wp14:editId="36834A99">
                      <wp:extent cx="647700" cy="333375"/>
                      <wp:effectExtent l="0" t="0" r="0" b="9525"/>
                      <wp:docPr id="7" name="Image 11" descr="dans la dynamique de jinnove+site+ha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1" descr="dans la dynamique de jinnove+site+hal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77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C6B3C" w:rsidRPr="00893FFD" w:rsidRDefault="001C6B3C" w:rsidP="00F047AC">
          <w:pPr>
            <w:tabs>
              <w:tab w:val="center" w:pos="4536"/>
              <w:tab w:val="left" w:pos="6795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:rsidR="001C6B3C" w:rsidRPr="002C063F" w:rsidRDefault="001C6B3C" w:rsidP="002C063F">
    <w:pPr>
      <w:pStyle w:val="Pieddepage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E6" w:rsidRDefault="00CB67E6">
      <w:r>
        <w:separator/>
      </w:r>
    </w:p>
  </w:footnote>
  <w:footnote w:type="continuationSeparator" w:id="0">
    <w:p w:rsidR="00CB67E6" w:rsidRDefault="00CB6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B3C" w:rsidRDefault="001C6B3C">
    <w:pPr>
      <w:pStyle w:val="En-tte"/>
      <w:rPr>
        <w:sz w:val="12"/>
        <w:szCs w:val="12"/>
      </w:rPr>
    </w:pPr>
  </w:p>
  <w:p w:rsidR="001C6B3C" w:rsidRDefault="001C6B3C">
    <w:pPr>
      <w:pStyle w:val="En-tte"/>
      <w:rPr>
        <w:sz w:val="12"/>
        <w:szCs w:val="12"/>
      </w:rPr>
    </w:pPr>
    <w:r>
      <w:rPr>
        <w:noProof/>
        <w:lang w:val="fr-FR" w:eastAsia="fr-FR"/>
      </w:rPr>
      <w:drawing>
        <wp:anchor distT="0" distB="0" distL="114300" distR="114300" simplePos="0" relativeHeight="251655680" behindDoc="0" locked="0" layoutInCell="1" allowOverlap="1" wp14:anchorId="073C5C7B" wp14:editId="31B489BD">
          <wp:simplePos x="0" y="0"/>
          <wp:positionH relativeFrom="column">
            <wp:posOffset>2105025</wp:posOffset>
          </wp:positionH>
          <wp:positionV relativeFrom="paragraph">
            <wp:posOffset>41275</wp:posOffset>
          </wp:positionV>
          <wp:extent cx="1371600" cy="998220"/>
          <wp:effectExtent l="0" t="0" r="0" b="0"/>
          <wp:wrapThrough wrapText="bothSides">
            <wp:wrapPolygon edited="0">
              <wp:start x="0" y="0"/>
              <wp:lineTo x="0" y="21023"/>
              <wp:lineTo x="21300" y="21023"/>
              <wp:lineTo x="21300" y="0"/>
              <wp:lineTo x="0" y="0"/>
            </wp:wrapPolygon>
          </wp:wrapThrough>
          <wp:docPr id="9" name="Image 12" descr="salonVAD_vil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salonVAD_village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9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6B3C" w:rsidRDefault="001C6B3C">
    <w:pPr>
      <w:pStyle w:val="En-tte"/>
      <w:rPr>
        <w:sz w:val="12"/>
        <w:szCs w:val="12"/>
      </w:rPr>
    </w:pPr>
  </w:p>
  <w:p w:rsidR="001C6B3C" w:rsidRDefault="001C6B3C">
    <w:pPr>
      <w:pStyle w:val="En-tte"/>
      <w:rPr>
        <w:sz w:val="12"/>
        <w:szCs w:val="12"/>
      </w:rPr>
    </w:pP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 wp14:anchorId="54B56DB4" wp14:editId="4F3E876E">
          <wp:simplePos x="0" y="0"/>
          <wp:positionH relativeFrom="column">
            <wp:posOffset>3643630</wp:posOffset>
          </wp:positionH>
          <wp:positionV relativeFrom="paragraph">
            <wp:posOffset>22860</wp:posOffset>
          </wp:positionV>
          <wp:extent cx="1087120" cy="1047115"/>
          <wp:effectExtent l="0" t="0" r="0" b="635"/>
          <wp:wrapNone/>
          <wp:docPr id="1" name="Image 1" descr="http://aide-mon-projet.com/ckfinder/userfiles/images/Nord_Pas_de_Cala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aide-mon-projet.com/ckfinder/userfiles/images/Nord_Pas_de_Calais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6B3C" w:rsidRDefault="00941ED2">
    <w:pPr>
      <w:pStyle w:val="En-tte"/>
      <w:rPr>
        <w:sz w:val="12"/>
        <w:szCs w:val="12"/>
      </w:rPr>
    </w:pPr>
    <w:r>
      <w:rPr>
        <w:noProof/>
        <w:lang w:val="fr-FR" w:eastAsia="fr-FR"/>
      </w:rPr>
      <w:drawing>
        <wp:anchor distT="0" distB="0" distL="114300" distR="114300" simplePos="0" relativeHeight="251656704" behindDoc="0" locked="0" layoutInCell="1" allowOverlap="1" wp14:anchorId="66A28B52" wp14:editId="04C7B331">
          <wp:simplePos x="0" y="0"/>
          <wp:positionH relativeFrom="column">
            <wp:posOffset>-4445</wp:posOffset>
          </wp:positionH>
          <wp:positionV relativeFrom="paragraph">
            <wp:posOffset>77470</wp:posOffset>
          </wp:positionV>
          <wp:extent cx="1797050" cy="695325"/>
          <wp:effectExtent l="0" t="0" r="0" b="9525"/>
          <wp:wrapNone/>
          <wp:docPr id="13" name="Image 13" descr="http://farm9.staticflickr.com/8379/8505930944_b844bd21b2_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://farm9.staticflickr.com/8379/8505930944_b844bd21b2_z.jpg"/>
                  <pic:cNvPicPr>
                    <a:picLocks noChangeAspect="1" noChangeArrowheads="1"/>
                  </pic:cNvPicPr>
                </pic:nvPicPr>
                <pic:blipFill rotWithShape="1"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7000"/>
                  <a:stretch/>
                </pic:blipFill>
                <pic:spPr bwMode="auto">
                  <a:xfrm>
                    <a:off x="0" y="0"/>
                    <a:ext cx="17970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6B3C" w:rsidRDefault="00CB67E6">
    <w:pPr>
      <w:pStyle w:val="En-tte"/>
      <w:rPr>
        <w:sz w:val="12"/>
        <w:szCs w:val="1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93.4pt;margin-top:5.95pt;width:57.35pt;height:48.35pt;z-index:-251656704">
          <v:imagedata r:id="rId5" o:title=""/>
        </v:shape>
        <o:OLEObject Type="Embed" ProgID="PBrush" ShapeID="_x0000_s2052" DrawAspect="Content" ObjectID="_1489496116" r:id="rId6"/>
      </w:pict>
    </w:r>
  </w:p>
  <w:p w:rsidR="001C6B3C" w:rsidRDefault="001C6B3C">
    <w:pPr>
      <w:pStyle w:val="En-tte"/>
      <w:rPr>
        <w:sz w:val="12"/>
        <w:szCs w:val="12"/>
      </w:rPr>
    </w:pPr>
  </w:p>
  <w:p w:rsidR="001C6B3C" w:rsidRDefault="001C6B3C">
    <w:pPr>
      <w:pStyle w:val="En-tte"/>
      <w:rPr>
        <w:sz w:val="12"/>
        <w:szCs w:val="12"/>
      </w:rPr>
    </w:pPr>
  </w:p>
  <w:p w:rsidR="001C6B3C" w:rsidRPr="00AD6A26" w:rsidRDefault="001C6B3C">
    <w:pPr>
      <w:pStyle w:val="En-tte"/>
      <w:rPr>
        <w:sz w:val="28"/>
        <w:szCs w:val="28"/>
      </w:rPr>
    </w:pPr>
  </w:p>
  <w:p w:rsidR="001C6B3C" w:rsidRDefault="001C6B3C" w:rsidP="007C0F54">
    <w:pPr>
      <w:tabs>
        <w:tab w:val="left" w:pos="-360"/>
        <w:tab w:val="right" w:pos="9900"/>
      </w:tabs>
      <w:ind w:left="-900" w:right="-337"/>
      <w:jc w:val="right"/>
      <w:rPr>
        <w:rFonts w:ascii="Arial" w:hAnsi="Arial" w:cs="Arial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2116612" wp14:editId="30858DCB">
          <wp:simplePos x="0" y="0"/>
          <wp:positionH relativeFrom="column">
            <wp:posOffset>2233930</wp:posOffset>
          </wp:positionH>
          <wp:positionV relativeFrom="page">
            <wp:posOffset>1181100</wp:posOffset>
          </wp:positionV>
          <wp:extent cx="1241425" cy="427990"/>
          <wp:effectExtent l="0" t="0" r="0" b="0"/>
          <wp:wrapNone/>
          <wp:docPr id="4" name="Image 4" descr="http://semaine-innovation.com/wp-content/uploads/2_LOGO-POLE-UBIQUITAI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semaine-innovation.com/wp-content/uploads/2_LOGO-POLE-UBIQUITAIR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6B3C" w:rsidRDefault="001C6B3C" w:rsidP="00C82E1B">
    <w:pPr>
      <w:tabs>
        <w:tab w:val="left" w:pos="-360"/>
        <w:tab w:val="right" w:pos="9900"/>
      </w:tabs>
      <w:ind w:left="-900" w:right="-337"/>
      <w:jc w:val="right"/>
      <w:rPr>
        <w:rFonts w:ascii="Arial" w:hAnsi="Arial" w:cs="Arial"/>
        <w:b/>
        <w:bCs/>
        <w:sz w:val="28"/>
        <w:szCs w:val="28"/>
      </w:rPr>
    </w:pPr>
  </w:p>
  <w:p w:rsidR="001C6B3C" w:rsidRPr="00383D20" w:rsidRDefault="008B711A" w:rsidP="00D33A45">
    <w:pPr>
      <w:tabs>
        <w:tab w:val="left" w:pos="-360"/>
        <w:tab w:val="right" w:pos="9900"/>
      </w:tabs>
      <w:ind w:right="-337"/>
      <w:rPr>
        <w:rFonts w:ascii="Arial" w:hAnsi="Arial" w:cs="Arial"/>
        <w:b/>
        <w:bCs/>
        <w:szCs w:val="28"/>
      </w:rPr>
    </w:pPr>
    <w:r>
      <w:rPr>
        <w:rFonts w:ascii="Arial" w:hAnsi="Arial" w:cs="Arial"/>
        <w:b/>
        <w:bCs/>
        <w:szCs w:val="28"/>
      </w:rPr>
      <w:t xml:space="preserve">Salon </w:t>
    </w:r>
    <w:proofErr w:type="spellStart"/>
    <w:r w:rsidR="001C6B3C" w:rsidRPr="00383D20">
      <w:rPr>
        <w:rFonts w:ascii="Arial" w:hAnsi="Arial" w:cs="Arial"/>
        <w:b/>
        <w:bCs/>
        <w:szCs w:val="28"/>
      </w:rPr>
      <w:t>Conext</w:t>
    </w:r>
    <w:proofErr w:type="spellEnd"/>
    <w:r w:rsidR="001C6B3C" w:rsidRPr="00383D20">
      <w:rPr>
        <w:rFonts w:ascii="Arial" w:hAnsi="Arial" w:cs="Arial"/>
        <w:b/>
        <w:bCs/>
        <w:szCs w:val="28"/>
      </w:rPr>
      <w:t xml:space="preserve"> 201</w:t>
    </w:r>
    <w:r>
      <w:rPr>
        <w:rFonts w:ascii="Arial" w:hAnsi="Arial" w:cs="Arial"/>
        <w:b/>
        <w:bCs/>
        <w:szCs w:val="28"/>
      </w:rPr>
      <w:t>5</w:t>
    </w:r>
  </w:p>
  <w:p w:rsidR="001C6B3C" w:rsidRPr="00383D20" w:rsidRDefault="001C6B3C" w:rsidP="00D33A45">
    <w:pPr>
      <w:tabs>
        <w:tab w:val="left" w:pos="-360"/>
        <w:tab w:val="right" w:pos="9900"/>
      </w:tabs>
      <w:ind w:right="-337"/>
      <w:rPr>
        <w:rFonts w:ascii="Arial" w:hAnsi="Arial" w:cs="Arial"/>
        <w:b/>
        <w:bCs/>
        <w:szCs w:val="28"/>
      </w:rPr>
    </w:pPr>
    <w:r w:rsidRPr="00383D20">
      <w:rPr>
        <w:rFonts w:ascii="Arial" w:hAnsi="Arial" w:cs="Arial"/>
        <w:b/>
        <w:bCs/>
        <w:szCs w:val="28"/>
      </w:rPr>
      <w:t>2</w:t>
    </w:r>
    <w:r w:rsidR="008D7137">
      <w:rPr>
        <w:rFonts w:ascii="Arial" w:hAnsi="Arial" w:cs="Arial"/>
        <w:b/>
        <w:bCs/>
        <w:szCs w:val="28"/>
      </w:rPr>
      <w:t>0</w:t>
    </w:r>
    <w:r w:rsidRPr="00383D20">
      <w:rPr>
        <w:rFonts w:ascii="Arial" w:hAnsi="Arial" w:cs="Arial"/>
        <w:b/>
        <w:bCs/>
        <w:szCs w:val="28"/>
      </w:rPr>
      <w:t>, 2</w:t>
    </w:r>
    <w:r w:rsidR="008D7137">
      <w:rPr>
        <w:rFonts w:ascii="Arial" w:hAnsi="Arial" w:cs="Arial"/>
        <w:b/>
        <w:bCs/>
        <w:szCs w:val="28"/>
      </w:rPr>
      <w:t>1</w:t>
    </w:r>
    <w:r w:rsidRPr="00383D20">
      <w:rPr>
        <w:rFonts w:ascii="Arial" w:hAnsi="Arial" w:cs="Arial"/>
        <w:b/>
        <w:bCs/>
        <w:szCs w:val="28"/>
      </w:rPr>
      <w:t>, 2</w:t>
    </w:r>
    <w:r w:rsidR="008D7137">
      <w:rPr>
        <w:rFonts w:ascii="Arial" w:hAnsi="Arial" w:cs="Arial"/>
        <w:b/>
        <w:bCs/>
        <w:szCs w:val="28"/>
      </w:rPr>
      <w:t>2</w:t>
    </w:r>
    <w:r w:rsidRPr="00383D20">
      <w:rPr>
        <w:rFonts w:ascii="Arial" w:hAnsi="Arial" w:cs="Arial"/>
        <w:b/>
        <w:bCs/>
        <w:szCs w:val="28"/>
      </w:rPr>
      <w:t xml:space="preserve"> Octobre</w:t>
    </w:r>
  </w:p>
  <w:p w:rsidR="001C6B3C" w:rsidRPr="00383D20" w:rsidRDefault="00CB67E6" w:rsidP="00D33A45">
    <w:pPr>
      <w:tabs>
        <w:tab w:val="left" w:pos="-360"/>
        <w:tab w:val="left" w:pos="2760"/>
        <w:tab w:val="left" w:pos="3990"/>
        <w:tab w:val="right" w:pos="9360"/>
      </w:tabs>
      <w:ind w:right="-337"/>
      <w:rPr>
        <w:rFonts w:ascii="Arial" w:hAnsi="Arial" w:cs="Arial"/>
        <w:szCs w:val="28"/>
      </w:rPr>
    </w:pPr>
    <w:hyperlink r:id="rId8" w:history="1">
      <w:r w:rsidR="001C6B3C" w:rsidRPr="00383D20">
        <w:rPr>
          <w:rStyle w:val="Lienhypertexte"/>
          <w:rFonts w:ascii="Arial" w:hAnsi="Arial" w:cs="Arial"/>
          <w:szCs w:val="28"/>
        </w:rPr>
        <w:t>www.vad-ecommerce.com</w:t>
      </w:r>
    </w:hyperlink>
  </w:p>
  <w:p w:rsidR="001C6B3C" w:rsidRPr="00383D20" w:rsidRDefault="001C6B3C">
    <w:pPr>
      <w:rPr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2E77"/>
    <w:multiLevelType w:val="hybridMultilevel"/>
    <w:tmpl w:val="77EC3622"/>
    <w:lvl w:ilvl="0" w:tplc="4F421F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CC275AE"/>
    <w:multiLevelType w:val="hybridMultilevel"/>
    <w:tmpl w:val="05002AA0"/>
    <w:lvl w:ilvl="0" w:tplc="EDCE9C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D287A"/>
    <w:multiLevelType w:val="hybridMultilevel"/>
    <w:tmpl w:val="D98A0AF8"/>
    <w:lvl w:ilvl="0" w:tplc="DBB09092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3">
    <w:nsid w:val="358B570C"/>
    <w:multiLevelType w:val="hybridMultilevel"/>
    <w:tmpl w:val="71C4EF2E"/>
    <w:lvl w:ilvl="0" w:tplc="745A13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E60007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7B296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7E20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E7AF1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F0E97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BB202A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F4AB2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41462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71C6C69"/>
    <w:multiLevelType w:val="hybridMultilevel"/>
    <w:tmpl w:val="3F9823AC"/>
    <w:lvl w:ilvl="0" w:tplc="09705F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56977"/>
    <w:multiLevelType w:val="hybridMultilevel"/>
    <w:tmpl w:val="82DEE220"/>
    <w:lvl w:ilvl="0" w:tplc="7540A6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6EECF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AC4F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4B035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1B06AD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580F5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0E8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AFA51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92007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8685595"/>
    <w:multiLevelType w:val="hybridMultilevel"/>
    <w:tmpl w:val="07D23BEE"/>
    <w:lvl w:ilvl="0" w:tplc="7BA61F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94E04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33249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98A6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272B8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61A689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2CE4B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9A4D0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6143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E37209A"/>
    <w:multiLevelType w:val="hybridMultilevel"/>
    <w:tmpl w:val="EBE696C6"/>
    <w:lvl w:ilvl="0" w:tplc="DF44CF28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DB50EB"/>
    <w:multiLevelType w:val="hybridMultilevel"/>
    <w:tmpl w:val="F6F604BA"/>
    <w:lvl w:ilvl="0" w:tplc="9FF026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8560D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CB8F4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4CEA6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D14C90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890EA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34630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25421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1BCEF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E5D4213"/>
    <w:multiLevelType w:val="hybridMultilevel"/>
    <w:tmpl w:val="8244F664"/>
    <w:lvl w:ilvl="0" w:tplc="09705F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5F712C"/>
    <w:multiLevelType w:val="hybridMultilevel"/>
    <w:tmpl w:val="41FE395E"/>
    <w:lvl w:ilvl="0" w:tplc="6C6E47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CA5AD1"/>
    <w:multiLevelType w:val="hybridMultilevel"/>
    <w:tmpl w:val="320C656E"/>
    <w:lvl w:ilvl="0" w:tplc="10DE6DC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1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06"/>
    <w:rsid w:val="00005548"/>
    <w:rsid w:val="00013DD4"/>
    <w:rsid w:val="0001612C"/>
    <w:rsid w:val="00021867"/>
    <w:rsid w:val="00036E72"/>
    <w:rsid w:val="00095DE7"/>
    <w:rsid w:val="000D6D27"/>
    <w:rsid w:val="000E6755"/>
    <w:rsid w:val="0011373C"/>
    <w:rsid w:val="001425E0"/>
    <w:rsid w:val="001511B5"/>
    <w:rsid w:val="00167FCE"/>
    <w:rsid w:val="0017499E"/>
    <w:rsid w:val="00186A5A"/>
    <w:rsid w:val="001911BF"/>
    <w:rsid w:val="00196B57"/>
    <w:rsid w:val="001B1F2C"/>
    <w:rsid w:val="001C6B3C"/>
    <w:rsid w:val="001E2EC2"/>
    <w:rsid w:val="001E6F6F"/>
    <w:rsid w:val="00203E38"/>
    <w:rsid w:val="0023509B"/>
    <w:rsid w:val="0023717C"/>
    <w:rsid w:val="00252960"/>
    <w:rsid w:val="00253DAA"/>
    <w:rsid w:val="00273C55"/>
    <w:rsid w:val="00280089"/>
    <w:rsid w:val="0029654A"/>
    <w:rsid w:val="002C063F"/>
    <w:rsid w:val="002F20CD"/>
    <w:rsid w:val="002F4017"/>
    <w:rsid w:val="002F72FA"/>
    <w:rsid w:val="0030454D"/>
    <w:rsid w:val="0033354A"/>
    <w:rsid w:val="00375B63"/>
    <w:rsid w:val="00383D20"/>
    <w:rsid w:val="003A15BC"/>
    <w:rsid w:val="003A208F"/>
    <w:rsid w:val="003B0076"/>
    <w:rsid w:val="003C3114"/>
    <w:rsid w:val="003D085E"/>
    <w:rsid w:val="003D4B9D"/>
    <w:rsid w:val="003F10FC"/>
    <w:rsid w:val="003F1F08"/>
    <w:rsid w:val="003F43CE"/>
    <w:rsid w:val="00404B51"/>
    <w:rsid w:val="00426C98"/>
    <w:rsid w:val="00431409"/>
    <w:rsid w:val="004651D7"/>
    <w:rsid w:val="00494CBD"/>
    <w:rsid w:val="00497CED"/>
    <w:rsid w:val="004A412F"/>
    <w:rsid w:val="004B0F80"/>
    <w:rsid w:val="004B60FF"/>
    <w:rsid w:val="004F19A0"/>
    <w:rsid w:val="00510140"/>
    <w:rsid w:val="00510927"/>
    <w:rsid w:val="00547CE9"/>
    <w:rsid w:val="00567125"/>
    <w:rsid w:val="00587C8E"/>
    <w:rsid w:val="005E0DC1"/>
    <w:rsid w:val="005F35CD"/>
    <w:rsid w:val="005F63A6"/>
    <w:rsid w:val="00604468"/>
    <w:rsid w:val="00622976"/>
    <w:rsid w:val="006460C5"/>
    <w:rsid w:val="0067509A"/>
    <w:rsid w:val="0067636C"/>
    <w:rsid w:val="00687840"/>
    <w:rsid w:val="006914FF"/>
    <w:rsid w:val="006928F1"/>
    <w:rsid w:val="00695528"/>
    <w:rsid w:val="006A2AC9"/>
    <w:rsid w:val="006B7AEB"/>
    <w:rsid w:val="006C296F"/>
    <w:rsid w:val="006C437B"/>
    <w:rsid w:val="006D3901"/>
    <w:rsid w:val="006F3FAD"/>
    <w:rsid w:val="00713261"/>
    <w:rsid w:val="00756995"/>
    <w:rsid w:val="00756C2F"/>
    <w:rsid w:val="00767C53"/>
    <w:rsid w:val="0078662B"/>
    <w:rsid w:val="007B5947"/>
    <w:rsid w:val="007B702D"/>
    <w:rsid w:val="007C0F54"/>
    <w:rsid w:val="007E2281"/>
    <w:rsid w:val="007E7774"/>
    <w:rsid w:val="007E7C48"/>
    <w:rsid w:val="00824B13"/>
    <w:rsid w:val="00893FFD"/>
    <w:rsid w:val="008B711A"/>
    <w:rsid w:val="008C607C"/>
    <w:rsid w:val="008C65AD"/>
    <w:rsid w:val="008C65CC"/>
    <w:rsid w:val="008D109F"/>
    <w:rsid w:val="008D7137"/>
    <w:rsid w:val="008F2CDE"/>
    <w:rsid w:val="00903C6F"/>
    <w:rsid w:val="00941ED2"/>
    <w:rsid w:val="00960A0F"/>
    <w:rsid w:val="00976A9B"/>
    <w:rsid w:val="0097774E"/>
    <w:rsid w:val="00983EAB"/>
    <w:rsid w:val="009A24A2"/>
    <w:rsid w:val="009A76EC"/>
    <w:rsid w:val="009C7E6D"/>
    <w:rsid w:val="009D13A2"/>
    <w:rsid w:val="009E4258"/>
    <w:rsid w:val="009F48F5"/>
    <w:rsid w:val="00A01098"/>
    <w:rsid w:val="00A03A77"/>
    <w:rsid w:val="00A05369"/>
    <w:rsid w:val="00A37198"/>
    <w:rsid w:val="00A4122E"/>
    <w:rsid w:val="00A64328"/>
    <w:rsid w:val="00A71E77"/>
    <w:rsid w:val="00A8182B"/>
    <w:rsid w:val="00A834EA"/>
    <w:rsid w:val="00AA7630"/>
    <w:rsid w:val="00AB4734"/>
    <w:rsid w:val="00AC765D"/>
    <w:rsid w:val="00AD3F77"/>
    <w:rsid w:val="00AD6A26"/>
    <w:rsid w:val="00AE0CF0"/>
    <w:rsid w:val="00AE2E80"/>
    <w:rsid w:val="00B04732"/>
    <w:rsid w:val="00B221E3"/>
    <w:rsid w:val="00BA003E"/>
    <w:rsid w:val="00BA423C"/>
    <w:rsid w:val="00BC0688"/>
    <w:rsid w:val="00BC3386"/>
    <w:rsid w:val="00BC434D"/>
    <w:rsid w:val="00BC620E"/>
    <w:rsid w:val="00BF2E86"/>
    <w:rsid w:val="00C05F5A"/>
    <w:rsid w:val="00C10079"/>
    <w:rsid w:val="00C16879"/>
    <w:rsid w:val="00C17770"/>
    <w:rsid w:val="00C335AB"/>
    <w:rsid w:val="00C33B8C"/>
    <w:rsid w:val="00C352F9"/>
    <w:rsid w:val="00C36868"/>
    <w:rsid w:val="00C72B36"/>
    <w:rsid w:val="00C82B47"/>
    <w:rsid w:val="00C82E1B"/>
    <w:rsid w:val="00CB3776"/>
    <w:rsid w:val="00CB642C"/>
    <w:rsid w:val="00CB67E6"/>
    <w:rsid w:val="00CC00ED"/>
    <w:rsid w:val="00CC18C8"/>
    <w:rsid w:val="00CD764B"/>
    <w:rsid w:val="00CE447B"/>
    <w:rsid w:val="00CF0E20"/>
    <w:rsid w:val="00CF407C"/>
    <w:rsid w:val="00CF7697"/>
    <w:rsid w:val="00D05DB9"/>
    <w:rsid w:val="00D124C6"/>
    <w:rsid w:val="00D16976"/>
    <w:rsid w:val="00D24E15"/>
    <w:rsid w:val="00D30B77"/>
    <w:rsid w:val="00D32781"/>
    <w:rsid w:val="00D33A45"/>
    <w:rsid w:val="00D53A67"/>
    <w:rsid w:val="00D62EC1"/>
    <w:rsid w:val="00D65CFD"/>
    <w:rsid w:val="00D81106"/>
    <w:rsid w:val="00DB5B4E"/>
    <w:rsid w:val="00E246E7"/>
    <w:rsid w:val="00E347A2"/>
    <w:rsid w:val="00E828F8"/>
    <w:rsid w:val="00E97E02"/>
    <w:rsid w:val="00EA5408"/>
    <w:rsid w:val="00EA58A9"/>
    <w:rsid w:val="00ED299D"/>
    <w:rsid w:val="00ED29E7"/>
    <w:rsid w:val="00EF7178"/>
    <w:rsid w:val="00F047AC"/>
    <w:rsid w:val="00F3130A"/>
    <w:rsid w:val="00F45B0B"/>
    <w:rsid w:val="00F634E2"/>
    <w:rsid w:val="00F664B1"/>
    <w:rsid w:val="00FB71E9"/>
    <w:rsid w:val="00FC1063"/>
    <w:rsid w:val="00FC1E2C"/>
    <w:rsid w:val="00FD5284"/>
    <w:rsid w:val="00FD5AC0"/>
    <w:rsid w:val="00FE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E-mail Signature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0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6D39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4B60F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D39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4B60FF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6D3901"/>
    <w:pPr>
      <w:ind w:firstLine="705"/>
    </w:pPr>
    <w:rPr>
      <w:lang w:val="x-none" w:eastAsia="x-none"/>
    </w:rPr>
  </w:style>
  <w:style w:type="character" w:customStyle="1" w:styleId="Retraitcorpsdetexte2Car">
    <w:name w:val="Retrait corps de texte 2 Car"/>
    <w:link w:val="Retraitcorpsdetexte2"/>
    <w:uiPriority w:val="99"/>
    <w:semiHidden/>
    <w:rsid w:val="009A76EC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6D3901"/>
    <w:pPr>
      <w:ind w:firstLine="708"/>
      <w:jc w:val="both"/>
    </w:pPr>
    <w:rPr>
      <w:lang w:val="x-none" w:eastAsia="x-none"/>
    </w:rPr>
  </w:style>
  <w:style w:type="character" w:customStyle="1" w:styleId="RetraitcorpsdetexteCar">
    <w:name w:val="Retrait corps de texte Car"/>
    <w:link w:val="Retraitcorpsdetexte"/>
    <w:uiPriority w:val="99"/>
    <w:semiHidden/>
    <w:rsid w:val="009A76EC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rsid w:val="006D3901"/>
    <w:pPr>
      <w:jc w:val="both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semiHidden/>
    <w:rsid w:val="009A76EC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rsid w:val="006D39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semiHidden/>
    <w:rsid w:val="009A76EC"/>
    <w:rPr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rsid w:val="006D39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9A76EC"/>
    <w:rPr>
      <w:sz w:val="16"/>
      <w:szCs w:val="16"/>
    </w:rPr>
  </w:style>
  <w:style w:type="character" w:styleId="Lienhypertexte">
    <w:name w:val="Hyperlink"/>
    <w:uiPriority w:val="99"/>
    <w:rsid w:val="004B60FF"/>
    <w:rPr>
      <w:color w:val="0000FF"/>
      <w:u w:val="single"/>
    </w:rPr>
  </w:style>
  <w:style w:type="paragraph" w:styleId="Signaturelectronique">
    <w:name w:val="E-mail Signature"/>
    <w:basedOn w:val="Normal"/>
    <w:link w:val="SignaturelectroniqueCar"/>
    <w:uiPriority w:val="99"/>
    <w:rsid w:val="004B60FF"/>
    <w:rPr>
      <w:lang w:val="x-none" w:eastAsia="x-none"/>
    </w:rPr>
  </w:style>
  <w:style w:type="character" w:customStyle="1" w:styleId="SignaturelectroniqueCar">
    <w:name w:val="Signature électronique Car"/>
    <w:link w:val="Signaturelectronique"/>
    <w:uiPriority w:val="99"/>
    <w:rsid w:val="004B60FF"/>
    <w:rPr>
      <w:rFonts w:eastAsia="Times New Roman"/>
      <w:sz w:val="24"/>
      <w:szCs w:val="24"/>
    </w:rPr>
  </w:style>
  <w:style w:type="table" w:styleId="Grilledutableau">
    <w:name w:val="Table Grid"/>
    <w:basedOn w:val="TableauNormal"/>
    <w:uiPriority w:val="99"/>
    <w:rsid w:val="00C33B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F2CDE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rsid w:val="008F2CDE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F664B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664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E-mail Signature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0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6D39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4B60F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D39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4B60FF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6D3901"/>
    <w:pPr>
      <w:ind w:firstLine="705"/>
    </w:pPr>
    <w:rPr>
      <w:lang w:val="x-none" w:eastAsia="x-none"/>
    </w:rPr>
  </w:style>
  <w:style w:type="character" w:customStyle="1" w:styleId="Retraitcorpsdetexte2Car">
    <w:name w:val="Retrait corps de texte 2 Car"/>
    <w:link w:val="Retraitcorpsdetexte2"/>
    <w:uiPriority w:val="99"/>
    <w:semiHidden/>
    <w:rsid w:val="009A76EC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6D3901"/>
    <w:pPr>
      <w:ind w:firstLine="708"/>
      <w:jc w:val="both"/>
    </w:pPr>
    <w:rPr>
      <w:lang w:val="x-none" w:eastAsia="x-none"/>
    </w:rPr>
  </w:style>
  <w:style w:type="character" w:customStyle="1" w:styleId="RetraitcorpsdetexteCar">
    <w:name w:val="Retrait corps de texte Car"/>
    <w:link w:val="Retraitcorpsdetexte"/>
    <w:uiPriority w:val="99"/>
    <w:semiHidden/>
    <w:rsid w:val="009A76EC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rsid w:val="006D3901"/>
    <w:pPr>
      <w:jc w:val="both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semiHidden/>
    <w:rsid w:val="009A76EC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rsid w:val="006D39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semiHidden/>
    <w:rsid w:val="009A76EC"/>
    <w:rPr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rsid w:val="006D39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9A76EC"/>
    <w:rPr>
      <w:sz w:val="16"/>
      <w:szCs w:val="16"/>
    </w:rPr>
  </w:style>
  <w:style w:type="character" w:styleId="Lienhypertexte">
    <w:name w:val="Hyperlink"/>
    <w:uiPriority w:val="99"/>
    <w:rsid w:val="004B60FF"/>
    <w:rPr>
      <w:color w:val="0000FF"/>
      <w:u w:val="single"/>
    </w:rPr>
  </w:style>
  <w:style w:type="paragraph" w:styleId="Signaturelectronique">
    <w:name w:val="E-mail Signature"/>
    <w:basedOn w:val="Normal"/>
    <w:link w:val="SignaturelectroniqueCar"/>
    <w:uiPriority w:val="99"/>
    <w:rsid w:val="004B60FF"/>
    <w:rPr>
      <w:lang w:val="x-none" w:eastAsia="x-none"/>
    </w:rPr>
  </w:style>
  <w:style w:type="character" w:customStyle="1" w:styleId="SignaturelectroniqueCar">
    <w:name w:val="Signature électronique Car"/>
    <w:link w:val="Signaturelectronique"/>
    <w:uiPriority w:val="99"/>
    <w:rsid w:val="004B60FF"/>
    <w:rPr>
      <w:rFonts w:eastAsia="Times New Roman"/>
      <w:sz w:val="24"/>
      <w:szCs w:val="24"/>
    </w:rPr>
  </w:style>
  <w:style w:type="table" w:styleId="Grilledutableau">
    <w:name w:val="Table Grid"/>
    <w:basedOn w:val="TableauNormal"/>
    <w:uiPriority w:val="99"/>
    <w:rsid w:val="00C33B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F2CDE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rsid w:val="008F2CDE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F664B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66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09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2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8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0.png"/><Relationship Id="rId7" Type="http://schemas.openxmlformats.org/officeDocument/2006/relationships/image" Target="media/image13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d-ecommerce.com" TargetMode="External"/><Relationship Id="rId3" Type="http://schemas.openxmlformats.org/officeDocument/2006/relationships/image" Target="cid:image003.jpg@01CE5B06.133365F0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oleObject" Target="embeddings/oleObject1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uraTechnologies\VAD%20Conext\CIV_Fiche_Candidature_2013-VAD-Conex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CIV_Fiche_Candidature_2013-VAD-Conext</Template>
  <TotalTime>0</TotalTime>
  <Pages>3</Pages>
  <Words>593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Connected Innovation Village 2013</vt:lpstr>
    </vt:vector>
  </TitlesOfParts>
  <Company>TLMCIEL</Company>
  <LinksUpToDate>false</LinksUpToDate>
  <CharactersWithSpaces>3848</CharactersWithSpaces>
  <SharedDoc>false</SharedDoc>
  <HLinks>
    <vt:vector size="18" baseType="variant">
      <vt:variant>
        <vt:i4>7143455</vt:i4>
      </vt:variant>
      <vt:variant>
        <vt:i4>3</vt:i4>
      </vt:variant>
      <vt:variant>
        <vt:i4>0</vt:i4>
      </vt:variant>
      <vt:variant>
        <vt:i4>5</vt:i4>
      </vt:variant>
      <vt:variant>
        <vt:lpwstr>mailto:salon.vad@laposte.fr</vt:lpwstr>
      </vt:variant>
      <vt:variant>
        <vt:lpwstr/>
      </vt:variant>
      <vt:variant>
        <vt:i4>4653141</vt:i4>
      </vt:variant>
      <vt:variant>
        <vt:i4>0</vt:i4>
      </vt:variant>
      <vt:variant>
        <vt:i4>0</vt:i4>
      </vt:variant>
      <vt:variant>
        <vt:i4>5</vt:i4>
      </vt:variant>
      <vt:variant>
        <vt:lpwstr>http://www.vad-ecommerce.com/</vt:lpwstr>
      </vt:variant>
      <vt:variant>
        <vt:lpwstr/>
      </vt:variant>
      <vt:variant>
        <vt:i4>3080265</vt:i4>
      </vt:variant>
      <vt:variant>
        <vt:i4>-1</vt:i4>
      </vt:variant>
      <vt:variant>
        <vt:i4>2054</vt:i4>
      </vt:variant>
      <vt:variant>
        <vt:i4>1</vt:i4>
      </vt:variant>
      <vt:variant>
        <vt:lpwstr>cid:image002.jpg@01CE0A0F.805367E0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Connected Innovation Village 2013</dc:title>
  <dc:subject>Fiche de candidature CIV 2013</dc:subject>
  <dc:creator>user</dc:creator>
  <dc:description>Merci d'envoyer vos candidatures à ykervarec@euratechnologies.com</dc:description>
  <cp:lastModifiedBy>Frédérick WAREMBOURG</cp:lastModifiedBy>
  <cp:revision>2</cp:revision>
  <cp:lastPrinted>2015-03-30T09:41:00Z</cp:lastPrinted>
  <dcterms:created xsi:type="dcterms:W3CDTF">2015-04-02T14:09:00Z</dcterms:created>
  <dcterms:modified xsi:type="dcterms:W3CDTF">2015-04-02T14:09:00Z</dcterms:modified>
</cp:coreProperties>
</file>